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12D7" w14:textId="14477266" w:rsidR="00091DC1" w:rsidRPr="00202E75" w:rsidRDefault="00091DC1" w:rsidP="00091DC1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202E75">
        <w:rPr>
          <w:rFonts w:ascii="Arial Narrow" w:hAnsi="Arial Narrow" w:cs="Arial"/>
          <w:b/>
          <w:bCs/>
          <w:sz w:val="32"/>
          <w:szCs w:val="32"/>
        </w:rPr>
        <w:t xml:space="preserve">COMUNICACIÓN DE RENUNCIA </w:t>
      </w:r>
      <w:r w:rsidR="00EE08C9">
        <w:rPr>
          <w:rFonts w:ascii="Arial Narrow" w:hAnsi="Arial Narrow" w:cs="Arial"/>
          <w:b/>
          <w:bCs/>
          <w:sz w:val="32"/>
          <w:szCs w:val="32"/>
        </w:rPr>
        <w:t xml:space="preserve">DE LA PERSONA CONTRATADA CON </w:t>
      </w:r>
      <w:r w:rsidRPr="00202E75">
        <w:rPr>
          <w:rFonts w:ascii="Arial Narrow" w:hAnsi="Arial Narrow" w:cs="Arial"/>
          <w:b/>
          <w:bCs/>
          <w:sz w:val="32"/>
          <w:szCs w:val="32"/>
        </w:rPr>
        <w:t>AYUDAS TORRES QUEVEDO</w:t>
      </w:r>
    </w:p>
    <w:p w14:paraId="03768ADD" w14:textId="77777777" w:rsidR="00091DC1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75BA0212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 xml:space="preserve">Referencia de la ayuda: </w:t>
      </w:r>
    </w:p>
    <w:p w14:paraId="7BEE58CF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Entidad beneficiaria:</w:t>
      </w:r>
    </w:p>
    <w:p w14:paraId="01D1E92D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CIF:</w:t>
      </w:r>
    </w:p>
    <w:p w14:paraId="6CEB0D15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representante legal:</w:t>
      </w:r>
      <w:r w:rsidRPr="00EC0CCA">
        <w:rPr>
          <w:rFonts w:ascii="Arial Narrow" w:hAnsi="Arial Narrow" w:cs="Arial"/>
          <w:b/>
          <w:bCs/>
          <w:noProof/>
          <w:sz w:val="22"/>
          <w:szCs w:val="22"/>
        </w:rPr>
        <w:t xml:space="preserve"> </w:t>
      </w:r>
    </w:p>
    <w:p w14:paraId="1061BF24" w14:textId="77777777" w:rsidR="00091DC1" w:rsidRPr="00EC0CCA" w:rsidRDefault="00091DC1" w:rsidP="00091DC1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Investigador:</w:t>
      </w:r>
    </w:p>
    <w:p w14:paraId="10EE90D6" w14:textId="77777777" w:rsidR="00091DC1" w:rsidRPr="00EC0CCA" w:rsidRDefault="00091DC1" w:rsidP="00091DC1">
      <w:pPr>
        <w:tabs>
          <w:tab w:val="left" w:pos="0"/>
        </w:tabs>
        <w:spacing w:before="120"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2B372388" w14:textId="77777777" w:rsidR="00091DC1" w:rsidRPr="00EC0CCA" w:rsidRDefault="00091DC1" w:rsidP="00091DC1">
      <w:pPr>
        <w:tabs>
          <w:tab w:val="left" w:pos="0"/>
        </w:tabs>
        <w:spacing w:before="120" w:after="120"/>
        <w:ind w:right="107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relación con la ayuda Torres Quevedo de referencia arriba indicad</w:t>
      </w:r>
      <w:r>
        <w:rPr>
          <w:rFonts w:ascii="Arial Narrow" w:hAnsi="Arial Narrow" w:cs="Arial"/>
          <w:sz w:val="22"/>
          <w:szCs w:val="22"/>
        </w:rPr>
        <w:t>a</w:t>
      </w:r>
      <w:r w:rsidRPr="00EC0CCA">
        <w:rPr>
          <w:rFonts w:ascii="Arial Narrow" w:hAnsi="Arial Narrow" w:cs="Arial"/>
          <w:sz w:val="22"/>
          <w:szCs w:val="22"/>
        </w:rPr>
        <w:t>, yo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>…………………</w:t>
      </w:r>
      <w:proofErr w:type="gramStart"/>
      <w:r w:rsidRPr="00EC0CCA">
        <w:rPr>
          <w:rFonts w:ascii="Arial Narrow" w:hAnsi="Arial Narrow" w:cs="Arial"/>
          <w:sz w:val="22"/>
          <w:szCs w:val="22"/>
        </w:rPr>
        <w:t>…….</w:t>
      </w:r>
      <w:proofErr w:type="gramEnd"/>
      <w:r w:rsidRPr="00EC0CCA">
        <w:rPr>
          <w:rFonts w:ascii="Arial Narrow" w:hAnsi="Arial Narrow" w:cs="Arial"/>
          <w:sz w:val="22"/>
          <w:szCs w:val="22"/>
        </w:rPr>
        <w:t xml:space="preserve">, como representante legal, comunico que </w:t>
      </w:r>
      <w:r>
        <w:rPr>
          <w:rFonts w:ascii="Arial Narrow" w:hAnsi="Arial Narrow" w:cs="Arial"/>
          <w:sz w:val="22"/>
          <w:szCs w:val="22"/>
        </w:rPr>
        <w:t>la</w:t>
      </w:r>
      <w:r w:rsidRPr="00EC0CCA">
        <w:rPr>
          <w:rFonts w:ascii="Arial Narrow" w:hAnsi="Arial Narrow" w:cs="Arial"/>
          <w:sz w:val="22"/>
          <w:szCs w:val="22"/>
        </w:rPr>
        <w:t xml:space="preserve"> entidad: </w:t>
      </w:r>
    </w:p>
    <w:p w14:paraId="7D5ADE50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220F8EF6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segunda anualidad de la ayuda y siguiente.</w:t>
      </w:r>
    </w:p>
    <w:p w14:paraId="49EC3C6C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tercera anualidad de la ayuda</w:t>
      </w:r>
      <w:r>
        <w:rPr>
          <w:rFonts w:ascii="Arial Narrow" w:hAnsi="Arial Narrow" w:cs="Arial"/>
          <w:sz w:val="22"/>
          <w:szCs w:val="22"/>
        </w:rPr>
        <w:t>.</w:t>
      </w:r>
    </w:p>
    <w:p w14:paraId="06D6D8E6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EC0CCA">
        <w:rPr>
          <w:rFonts w:ascii="Arial Narrow" w:hAnsi="Arial Narrow" w:cs="Arial"/>
          <w:b/>
          <w:sz w:val="22"/>
          <w:szCs w:val="22"/>
        </w:rPr>
        <w:t>baja del investigador</w:t>
      </w:r>
      <w:r>
        <w:rPr>
          <w:rFonts w:ascii="Arial Narrow" w:hAnsi="Arial Narrow" w:cs="Arial"/>
          <w:b/>
          <w:sz w:val="22"/>
          <w:szCs w:val="22"/>
        </w:rPr>
        <w:t>,</w:t>
      </w:r>
      <w:r w:rsidRPr="00EC0CCA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7B4BA4FA" w14:textId="77777777" w:rsidR="00091DC1" w:rsidRPr="003F2383" w:rsidRDefault="00091DC1" w:rsidP="00091DC1">
      <w:pPr>
        <w:tabs>
          <w:tab w:val="left" w:pos="364"/>
        </w:tabs>
        <w:spacing w:before="120" w:after="120"/>
        <w:ind w:left="363" w:right="-35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3F2383">
        <w:rPr>
          <w:rFonts w:ascii="Arial Narrow" w:hAnsi="Arial Narrow" w:cs="Arial"/>
          <w:i/>
          <w:iCs/>
          <w:sz w:val="22"/>
          <w:szCs w:val="22"/>
        </w:rPr>
        <w:t xml:space="preserve">(IMPRESCINDIBLE ADJUNTAR LA RESOLUCIÓN SOBRE RECONOCIMIENTO DE BAJA DE LA SEGURIDAD SOCIAL) </w:t>
      </w:r>
    </w:p>
    <w:p w14:paraId="2004F838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79B3374F" w14:textId="2C4FE795" w:rsidR="00091DC1" w:rsidRPr="00EC0CCA" w:rsidRDefault="00450502" w:rsidP="00091DC1">
      <w:pPr>
        <w:pStyle w:val="Sangra3detindependiente"/>
        <w:spacing w:before="120"/>
        <w:ind w:left="0" w:right="-568"/>
        <w:rPr>
          <w:rFonts w:ascii="Arial Narrow" w:hAnsi="Arial Narrow" w:cs="Arial"/>
          <w:sz w:val="22"/>
          <w:szCs w:val="22"/>
          <w:lang w:val="es-ES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Fecha y </w:t>
      </w:r>
      <w:r w:rsidR="00091DC1" w:rsidRPr="00EC0CCA">
        <w:rPr>
          <w:rFonts w:ascii="Arial Narrow" w:hAnsi="Arial Narrow" w:cs="Arial"/>
          <w:sz w:val="22"/>
          <w:szCs w:val="22"/>
          <w:lang w:val="es-ES"/>
        </w:rPr>
        <w:t xml:space="preserve">Motivo de Renuncia </w:t>
      </w:r>
      <w:r w:rsidR="00091DC1" w:rsidRPr="003F2383">
        <w:rPr>
          <w:rFonts w:ascii="Arial Narrow" w:hAnsi="Arial Narrow" w:cs="Arial"/>
          <w:i/>
          <w:iCs/>
          <w:sz w:val="22"/>
          <w:szCs w:val="22"/>
          <w:lang w:val="es-ES"/>
        </w:rPr>
        <w:t>(indique las causas de la renuncia)</w:t>
      </w:r>
      <w:r w:rsidR="00091DC1" w:rsidRPr="00EC0CCA">
        <w:rPr>
          <w:rFonts w:ascii="Arial Narrow" w:hAnsi="Arial Narrow" w:cs="Arial"/>
          <w:sz w:val="22"/>
          <w:szCs w:val="22"/>
          <w:lang w:val="es-ES"/>
        </w:rPr>
        <w:t>: …………………….</w:t>
      </w:r>
    </w:p>
    <w:p w14:paraId="6B5DD007" w14:textId="77777777" w:rsidR="00091DC1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9027FFA" w14:textId="77777777" w:rsidR="00091DC1" w:rsidRPr="00EC0CCA" w:rsidRDefault="00091DC1" w:rsidP="00091DC1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3FF44ECC" w14:textId="77777777" w:rsidR="00091DC1" w:rsidRPr="00EC0CCA" w:rsidRDefault="00091DC1" w:rsidP="00091DC1">
      <w:pPr>
        <w:tabs>
          <w:tab w:val="left" w:pos="-142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1A7FABB3" w14:textId="77777777" w:rsidR="00091DC1" w:rsidRPr="00EC0CCA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Atentamente,</w:t>
      </w:r>
    </w:p>
    <w:p w14:paraId="2EEA9F5C" w14:textId="77777777" w:rsidR="00091DC1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79F06223" w14:textId="77777777" w:rsidR="00091DC1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15F1D121" w14:textId="77777777" w:rsidR="00091DC1" w:rsidRPr="00EC0CCA" w:rsidRDefault="00091DC1" w:rsidP="00091DC1">
      <w:pPr>
        <w:spacing w:before="120" w:after="120"/>
        <w:ind w:left="1982" w:right="425" w:firstLine="85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78F08E91" w14:textId="77777777" w:rsidR="00091DC1" w:rsidRPr="003F2383" w:rsidRDefault="00091DC1" w:rsidP="00091DC1">
      <w:pPr>
        <w:spacing w:before="120" w:after="120"/>
        <w:ind w:right="425"/>
        <w:jc w:val="both"/>
        <w:rPr>
          <w:rFonts w:ascii="Arial Narrow" w:hAnsi="Arial Narrow" w:cs="Arial"/>
          <w:bCs/>
          <w:sz w:val="22"/>
          <w:szCs w:val="22"/>
        </w:rPr>
      </w:pPr>
    </w:p>
    <w:p w14:paraId="3F9A37A1" w14:textId="0C79F4FF" w:rsidR="00091DC1" w:rsidRPr="00F905B5" w:rsidRDefault="00091DC1" w:rsidP="00091DC1">
      <w:pPr>
        <w:spacing w:before="120" w:after="120"/>
        <w:ind w:right="-1"/>
        <w:jc w:val="both"/>
        <w:rPr>
          <w:rFonts w:ascii="Arial Narrow" w:hAnsi="Arial Narrow" w:cs="Arial"/>
          <w:bCs/>
          <w:sz w:val="22"/>
          <w:szCs w:val="22"/>
        </w:rPr>
      </w:pPr>
      <w:r w:rsidRPr="00EC0CCA">
        <w:rPr>
          <w:rFonts w:ascii="Arial Narrow" w:hAnsi="Arial Narrow" w:cs="Arial"/>
          <w:b/>
          <w:sz w:val="22"/>
          <w:szCs w:val="22"/>
          <w:lang w:val="x-none"/>
        </w:rPr>
        <w:t>Esta solicitud deberá ser remitida</w:t>
      </w:r>
      <w:r w:rsidRPr="00EC0CCA">
        <w:rPr>
          <w:rFonts w:ascii="Arial Narrow" w:hAnsi="Arial Narrow" w:cs="Arial"/>
          <w:b/>
          <w:sz w:val="22"/>
          <w:szCs w:val="22"/>
        </w:rPr>
        <w:t xml:space="preserve">, </w:t>
      </w:r>
      <w:r w:rsidRPr="00EC0CCA">
        <w:rPr>
          <w:rFonts w:ascii="Arial Narrow" w:hAnsi="Arial Narrow"/>
          <w:b/>
          <w:sz w:val="22"/>
          <w:szCs w:val="22"/>
        </w:rPr>
        <w:t>junto a la documentación indicada si procede,</w:t>
      </w:r>
      <w:r w:rsidRPr="00EC0CCA">
        <w:rPr>
          <w:rFonts w:ascii="Arial Narrow" w:hAnsi="Arial Narrow" w:cs="Arial"/>
          <w:b/>
          <w:sz w:val="22"/>
          <w:szCs w:val="22"/>
          <w:lang w:val="x-none"/>
        </w:rPr>
        <w:t xml:space="preserve"> a través de CVE- </w:t>
      </w:r>
      <w:proofErr w:type="spellStart"/>
      <w:r w:rsidRPr="00EC0CCA">
        <w:rPr>
          <w:rFonts w:ascii="Arial Narrow" w:hAnsi="Arial Narrow" w:cs="Arial"/>
          <w:b/>
          <w:sz w:val="22"/>
          <w:szCs w:val="22"/>
          <w:lang w:val="x-none"/>
        </w:rPr>
        <w:t>Facilit</w:t>
      </w:r>
      <w:proofErr w:type="spellEnd"/>
      <w:r w:rsidRPr="00EC0CCA">
        <w:rPr>
          <w:rFonts w:ascii="Arial Narrow" w:hAnsi="Arial Narrow" w:cs="Arial"/>
          <w:b/>
          <w:sz w:val="22"/>
          <w:szCs w:val="22"/>
          <w:lang w:val="x-none"/>
        </w:rPr>
        <w:t>@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C046AC">
        <w:rPr>
          <w:rFonts w:ascii="Arial Narrow" w:hAnsi="Arial Narrow" w:cs="Arial"/>
          <w:b/>
          <w:sz w:val="22"/>
          <w:szCs w:val="22"/>
        </w:rPr>
        <w:t>(</w:t>
      </w:r>
      <w:hyperlink r:id="rId8" w:history="1">
        <w:r w:rsidR="00DE67DB" w:rsidRPr="0093151C">
          <w:rPr>
            <w:rStyle w:val="Hipervnculo"/>
            <w:rFonts w:ascii="Arial Narrow" w:hAnsi="Arial Narrow" w:cs="Arial"/>
            <w:b/>
            <w:sz w:val="22"/>
            <w:szCs w:val="22"/>
          </w:rPr>
          <w:t>https://aplicaciones.aei.gob.es</w:t>
        </w:r>
        <w:r w:rsidR="00DE67DB" w:rsidRPr="0093151C">
          <w:rPr>
            <w:rStyle w:val="Hipervnculo"/>
            <w:rFonts w:ascii="Arial Narrow" w:hAnsi="Arial Narrow" w:cs="Arial"/>
            <w:b/>
            <w:sz w:val="22"/>
            <w:szCs w:val="22"/>
          </w:rPr>
          <w:t>/</w:t>
        </w:r>
        <w:r w:rsidR="00DE67DB" w:rsidRPr="0093151C">
          <w:rPr>
            <w:rStyle w:val="Hipervnculo"/>
            <w:rFonts w:ascii="Arial Narrow" w:hAnsi="Arial Narrow" w:cs="Arial"/>
            <w:b/>
            <w:sz w:val="22"/>
            <w:szCs w:val="22"/>
          </w:rPr>
          <w:t>facilita/</w:t>
        </w:r>
      </w:hyperlink>
      <w:r w:rsidRPr="00C046AC">
        <w:rPr>
          <w:rFonts w:ascii="Arial Narrow" w:hAnsi="Arial Narrow" w:cs="Arial"/>
          <w:b/>
          <w:sz w:val="22"/>
          <w:szCs w:val="22"/>
        </w:rPr>
        <w:t>),</w:t>
      </w:r>
      <w:r w:rsidRPr="00EC0CCA">
        <w:rPr>
          <w:rFonts w:ascii="Arial Narrow" w:hAnsi="Arial Narrow" w:cs="Arial"/>
          <w:b/>
          <w:sz w:val="22"/>
          <w:szCs w:val="22"/>
        </w:rPr>
        <w:t xml:space="preserve"> </w:t>
      </w:r>
      <w:r w:rsidR="006A1EA3">
        <w:rPr>
          <w:rFonts w:ascii="Arial Narrow" w:hAnsi="Arial Narrow" w:cs="Arial"/>
          <w:b/>
          <w:sz w:val="22"/>
          <w:szCs w:val="22"/>
        </w:rPr>
        <w:t xml:space="preserve">a la mayor brevedad en cuanto </w:t>
      </w:r>
      <w:r w:rsidRPr="00EC0CCA">
        <w:rPr>
          <w:rFonts w:ascii="Arial Narrow" w:hAnsi="Arial Narrow" w:cs="Arial"/>
          <w:b/>
          <w:sz w:val="22"/>
          <w:szCs w:val="22"/>
        </w:rPr>
        <w:t>se produzca</w:t>
      </w:r>
      <w:r w:rsidRPr="006A1EA3">
        <w:rPr>
          <w:rFonts w:ascii="Arial Narrow" w:hAnsi="Arial Narrow" w:cs="Arial"/>
          <w:b/>
          <w:sz w:val="22"/>
          <w:szCs w:val="22"/>
        </w:rPr>
        <w:t xml:space="preserve"> el</w:t>
      </w:r>
      <w:r w:rsidRPr="00EC0CCA">
        <w:rPr>
          <w:rFonts w:ascii="Arial Narrow" w:hAnsi="Arial Narrow" w:cs="Arial"/>
          <w:b/>
          <w:sz w:val="22"/>
          <w:szCs w:val="22"/>
        </w:rPr>
        <w:t xml:space="preserve"> hecho causante, </w:t>
      </w:r>
      <w:r w:rsidRPr="00F905B5">
        <w:rPr>
          <w:rFonts w:ascii="Arial Narrow" w:hAnsi="Arial Narrow" w:cs="Arial"/>
          <w:bCs/>
          <w:sz w:val="22"/>
          <w:szCs w:val="22"/>
        </w:rPr>
        <w:t xml:space="preserve">y siempre antes de la fecha </w:t>
      </w:r>
      <w:r w:rsidR="00AF507D" w:rsidRPr="00F905B5">
        <w:rPr>
          <w:rFonts w:ascii="Arial Narrow" w:hAnsi="Arial Narrow" w:cs="Arial"/>
          <w:bCs/>
          <w:sz w:val="22"/>
          <w:szCs w:val="22"/>
        </w:rPr>
        <w:t>fin de ejecución vigente</w:t>
      </w:r>
      <w:r w:rsidR="008257C2" w:rsidRPr="00F905B5">
        <w:rPr>
          <w:rFonts w:ascii="Arial Narrow" w:hAnsi="Arial Narrow" w:cs="Arial"/>
          <w:bCs/>
          <w:sz w:val="22"/>
          <w:szCs w:val="22"/>
        </w:rPr>
        <w:t xml:space="preserve"> en ese momento</w:t>
      </w:r>
      <w:r w:rsidR="00222B0F" w:rsidRPr="00F905B5">
        <w:rPr>
          <w:rFonts w:ascii="Arial Narrow" w:hAnsi="Arial Narrow" w:cs="Arial"/>
          <w:bCs/>
          <w:sz w:val="22"/>
          <w:szCs w:val="22"/>
        </w:rPr>
        <w:t>.</w:t>
      </w:r>
    </w:p>
    <w:p w14:paraId="1A54E525" w14:textId="3CDECB9B" w:rsidR="00091DC1" w:rsidRPr="00EC0CCA" w:rsidRDefault="00091DC1" w:rsidP="00091DC1">
      <w:pPr>
        <w:tabs>
          <w:tab w:val="left" w:pos="0"/>
        </w:tabs>
        <w:spacing w:before="120" w:after="12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cualquiera de los supuestos arriba indicados</w:t>
      </w:r>
      <w:r w:rsidR="00B70012">
        <w:rPr>
          <w:rFonts w:ascii="Arial Narrow" w:hAnsi="Arial Narrow" w:cs="Arial"/>
          <w:sz w:val="22"/>
          <w:szCs w:val="22"/>
        </w:rPr>
        <w:t xml:space="preserve"> (</w:t>
      </w:r>
      <w:r w:rsidR="003403FE" w:rsidRPr="00B70012">
        <w:rPr>
          <w:rFonts w:ascii="Arial Narrow" w:hAnsi="Arial Narrow" w:cs="Arial"/>
          <w:sz w:val="22"/>
          <w:szCs w:val="22"/>
        </w:rPr>
        <w:t xml:space="preserve">excepto en el primero, </w:t>
      </w:r>
      <w:r w:rsidR="003403FE" w:rsidRPr="00B70012">
        <w:rPr>
          <w:rFonts w:ascii="Arial Narrow" w:hAnsi="Arial Narrow" w:cs="Arial"/>
          <w:i/>
          <w:iCs/>
          <w:sz w:val="22"/>
          <w:szCs w:val="22"/>
        </w:rPr>
        <w:t>Renuncia a la totalidad de la ayuda</w:t>
      </w:r>
      <w:r w:rsidR="00B70012">
        <w:rPr>
          <w:rFonts w:ascii="Arial Narrow" w:hAnsi="Arial Narrow" w:cs="Arial"/>
          <w:sz w:val="22"/>
          <w:szCs w:val="22"/>
        </w:rPr>
        <w:t>)</w:t>
      </w:r>
      <w:r w:rsidR="003403FE"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 xml:space="preserve">la renuncia implica la </w:t>
      </w:r>
      <w:r w:rsidRPr="00EC0CCA">
        <w:rPr>
          <w:rFonts w:ascii="Arial Narrow" w:hAnsi="Arial Narrow" w:cs="Arial"/>
          <w:sz w:val="22"/>
          <w:szCs w:val="22"/>
          <w:u w:val="single"/>
        </w:rPr>
        <w:t>obligación de presentar la justificación científico-técnica y económica final.</w:t>
      </w:r>
      <w:r w:rsidRPr="00EC0CCA">
        <w:rPr>
          <w:rFonts w:ascii="Arial Narrow" w:hAnsi="Arial Narrow" w:cs="Arial"/>
          <w:sz w:val="22"/>
          <w:szCs w:val="22"/>
        </w:rPr>
        <w:t xml:space="preserve"> A tal objeto se habilitarán las correspondientes ventanas electrónicas de justificación en JUSTI</w:t>
      </w:r>
      <w:r w:rsidR="00DE67DB">
        <w:rPr>
          <w:rFonts w:ascii="Arial Narrow" w:hAnsi="Arial Narrow" w:cs="Arial"/>
          <w:sz w:val="22"/>
          <w:szCs w:val="22"/>
        </w:rPr>
        <w:t>FICA</w:t>
      </w:r>
      <w:r w:rsidRPr="00EC0CCA">
        <w:rPr>
          <w:rFonts w:ascii="Arial Narrow" w:hAnsi="Arial Narrow" w:cs="Arial"/>
          <w:sz w:val="22"/>
          <w:szCs w:val="22"/>
        </w:rPr>
        <w:t xml:space="preserve"> (</w:t>
      </w:r>
      <w:hyperlink r:id="rId9" w:history="1">
        <w:r w:rsidR="00DE67DB" w:rsidRPr="0093151C">
          <w:rPr>
            <w:rStyle w:val="Hipervnculo"/>
            <w:rFonts w:ascii="Arial Narrow" w:hAnsi="Arial Narrow" w:cs="Arial"/>
            <w:sz w:val="22"/>
            <w:szCs w:val="22"/>
          </w:rPr>
          <w:t>https://aplicaciones.aei.gob.es/justifi</w:t>
        </w:r>
        <w:r w:rsidR="00DE67DB" w:rsidRPr="0093151C">
          <w:rPr>
            <w:rStyle w:val="Hipervnculo"/>
            <w:rFonts w:ascii="Arial Narrow" w:hAnsi="Arial Narrow" w:cs="Arial"/>
            <w:sz w:val="22"/>
            <w:szCs w:val="22"/>
          </w:rPr>
          <w:t>c</w:t>
        </w:r>
        <w:r w:rsidR="00DE67DB" w:rsidRPr="0093151C">
          <w:rPr>
            <w:rStyle w:val="Hipervnculo"/>
            <w:rFonts w:ascii="Arial Narrow" w:hAnsi="Arial Narrow" w:cs="Arial"/>
            <w:sz w:val="22"/>
            <w:szCs w:val="22"/>
          </w:rPr>
          <w:t>aciones/</w:t>
        </w:r>
      </w:hyperlink>
      <w:r w:rsidRPr="00EC0CCA">
        <w:rPr>
          <w:rFonts w:ascii="Arial Narrow" w:hAnsi="Arial Narrow" w:cs="Arial"/>
          <w:sz w:val="22"/>
          <w:szCs w:val="22"/>
        </w:rPr>
        <w:t>), durante el plazo que establece la convocatoria.</w:t>
      </w:r>
    </w:p>
    <w:p w14:paraId="5497E58E" w14:textId="77777777" w:rsidR="00E3189D" w:rsidRPr="00091DC1" w:rsidRDefault="00E3189D" w:rsidP="00091DC1"/>
    <w:sectPr w:rsidR="00E3189D" w:rsidRPr="00091DC1" w:rsidSect="00170B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EE2D" w14:textId="77777777" w:rsidR="00994494" w:rsidRDefault="00994494">
      <w:r>
        <w:separator/>
      </w:r>
    </w:p>
  </w:endnote>
  <w:endnote w:type="continuationSeparator" w:id="0">
    <w:p w14:paraId="0DAC2EBA" w14:textId="77777777" w:rsidR="00994494" w:rsidRDefault="0099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6DDE" w14:textId="77777777" w:rsidR="00C50773" w:rsidRDefault="00C5077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18A3" w14:textId="77777777" w:rsidR="00C50773" w:rsidRDefault="00C507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6E4A" w14:textId="77777777" w:rsidR="00994494" w:rsidRDefault="00994494">
      <w:r>
        <w:separator/>
      </w:r>
    </w:p>
  </w:footnote>
  <w:footnote w:type="continuationSeparator" w:id="0">
    <w:p w14:paraId="54BDD03B" w14:textId="77777777" w:rsidR="00994494" w:rsidRDefault="0099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5D01EEF2" w:rsidR="00916BA9" w:rsidRPr="00916BA9" w:rsidRDefault="00DE67DB" w:rsidP="00916BA9">
    <w:pPr>
      <w:pStyle w:val="Encabezado"/>
    </w:pPr>
    <w:r w:rsidRPr="00DE67DB">
      <w:rPr>
        <w:rFonts w:ascii="Arial" w:hAnsi="Arial"/>
        <w:noProof/>
        <w:szCs w:val="24"/>
        <w:lang w:val="es-ES" w:eastAsia="es-E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EB378BA" wp14:editId="3129A539">
              <wp:simplePos x="0" y="0"/>
              <wp:positionH relativeFrom="column">
                <wp:posOffset>3452108</wp:posOffset>
              </wp:positionH>
              <wp:positionV relativeFrom="paragraph">
                <wp:posOffset>-289698</wp:posOffset>
              </wp:positionV>
              <wp:extent cx="1390816" cy="787179"/>
              <wp:effectExtent l="0" t="0" r="19050" b="13335"/>
              <wp:wrapNone/>
              <wp:docPr id="20370189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816" cy="787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4F89EC" w14:textId="77777777" w:rsidR="00DE67DB" w:rsidRPr="00300308" w:rsidRDefault="00DE67DB" w:rsidP="00DE67DB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B378B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71.8pt;margin-top:-22.8pt;width:109.5pt;height:6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" strokecolor="window">
              <v:textbox>
                <w:txbxContent>
                  <w:p w14:paraId="374F89EC" w14:textId="77777777" w:rsidR="00DE67DB" w:rsidRPr="00300308" w:rsidRDefault="00DE67DB" w:rsidP="00DE67DB">
                    <w:pPr>
                      <w:jc w:val="center"/>
                      <w:rPr>
                        <w:rFonts w:ascii="Arial Narrow" w:hAnsi="Arial Narrow" w:cs="Arial"/>
                        <w:b/>
                        <w:bCs/>
                        <w:color w:val="153D63"/>
                        <w:sz w:val="18"/>
                        <w:szCs w:val="18"/>
                      </w:rPr>
                    </w:pPr>
                    <w:r w:rsidRPr="00300308">
                      <w:rPr>
                        <w:rFonts w:ascii="Arial Narrow" w:hAnsi="Arial Narrow" w:cs="Arial"/>
                        <w:b/>
                        <w:bCs/>
                        <w:color w:val="153D63"/>
                        <w:sz w:val="18"/>
                        <w:szCs w:val="18"/>
                      </w:rPr>
                      <w:t>Subdirección de Programas Horizontales e Internacionalización</w:t>
                    </w:r>
                  </w:p>
                </w:txbxContent>
              </v:textbox>
            </v:shape>
          </w:pict>
        </mc:Fallback>
      </mc:AlternateContent>
    </w:r>
    <w:r w:rsidRPr="00DE67DB">
      <w:rPr>
        <w:rFonts w:ascii="Arial" w:hAnsi="Arial"/>
        <w:noProof/>
        <w:szCs w:val="24"/>
        <w:lang w:val="es-ES" w:eastAsia="es-ES"/>
      </w:rPr>
      <w:drawing>
        <wp:anchor distT="0" distB="0" distL="114300" distR="114300" simplePos="0" relativeHeight="251668992" behindDoc="0" locked="0" layoutInCell="1" allowOverlap="1" wp14:anchorId="0E706F45" wp14:editId="25B444C4">
          <wp:simplePos x="0" y="0"/>
          <wp:positionH relativeFrom="column">
            <wp:posOffset>4760538</wp:posOffset>
          </wp:positionH>
          <wp:positionV relativeFrom="paragraph">
            <wp:posOffset>-393065</wp:posOffset>
          </wp:positionV>
          <wp:extent cx="1504234" cy="1066716"/>
          <wp:effectExtent l="0" t="0" r="1270" b="635"/>
          <wp:wrapNone/>
          <wp:docPr id="2063807637" name="Imagen 1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807637" name="Imagen 1" descr="Logotipo, nombre de la empres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417" cy="1069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7D4E" w:rsidRPr="00401C87">
      <w:rPr>
        <w:rFonts w:ascii="Calibri" w:eastAsia="Calibri" w:hAnsi="Calibri"/>
        <w:noProof/>
      </w:rPr>
      <w:drawing>
        <wp:anchor distT="0" distB="0" distL="114300" distR="114300" simplePos="0" relativeHeight="251665920" behindDoc="0" locked="0" layoutInCell="1" allowOverlap="1" wp14:anchorId="36596468" wp14:editId="612FDDBC">
          <wp:simplePos x="0" y="0"/>
          <wp:positionH relativeFrom="column">
            <wp:posOffset>-466725</wp:posOffset>
          </wp:positionH>
          <wp:positionV relativeFrom="paragraph">
            <wp:posOffset>-393700</wp:posOffset>
          </wp:positionV>
          <wp:extent cx="2505710" cy="975360"/>
          <wp:effectExtent l="0" t="0" r="8890" b="0"/>
          <wp:wrapTopAndBottom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1" t="8516" r="2810" b="7948"/>
                  <a:stretch/>
                </pic:blipFill>
                <pic:spPr bwMode="auto">
                  <a:xfrm>
                    <a:off x="0" y="0"/>
                    <a:ext cx="2505710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1824" behindDoc="0" locked="0" layoutInCell="0" allowOverlap="1" wp14:anchorId="1DB47E53" wp14:editId="305EE6A2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  <w:proofErr w:type="gramEnd"/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27" style="position:absolute;margin-left:-72.75pt;margin-top:30pt;width:230.4pt;height:122.4pt;z-index:251661824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  <w:proofErr w:type="gramEnd"/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29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0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1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5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0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2101639441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040982741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70984159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515147541">
    <w:abstractNumId w:val="24"/>
  </w:num>
  <w:num w:numId="5" w16cid:durableId="811676265">
    <w:abstractNumId w:val="28"/>
  </w:num>
  <w:num w:numId="6" w16cid:durableId="1221595572">
    <w:abstractNumId w:val="3"/>
  </w:num>
  <w:num w:numId="7" w16cid:durableId="1460877169">
    <w:abstractNumId w:val="19"/>
  </w:num>
  <w:num w:numId="8" w16cid:durableId="1672829524">
    <w:abstractNumId w:val="33"/>
  </w:num>
  <w:num w:numId="9" w16cid:durableId="1221088224">
    <w:abstractNumId w:val="4"/>
  </w:num>
  <w:num w:numId="10" w16cid:durableId="1549951240">
    <w:abstractNumId w:val="5"/>
  </w:num>
  <w:num w:numId="11" w16cid:durableId="37632722">
    <w:abstractNumId w:val="23"/>
  </w:num>
  <w:num w:numId="12" w16cid:durableId="143088953">
    <w:abstractNumId w:val="17"/>
  </w:num>
  <w:num w:numId="13" w16cid:durableId="69081063">
    <w:abstractNumId w:val="8"/>
  </w:num>
  <w:num w:numId="14" w16cid:durableId="1971746768">
    <w:abstractNumId w:val="30"/>
  </w:num>
  <w:num w:numId="15" w16cid:durableId="654333221">
    <w:abstractNumId w:val="2"/>
  </w:num>
  <w:num w:numId="16" w16cid:durableId="37750765">
    <w:abstractNumId w:val="12"/>
  </w:num>
  <w:num w:numId="17" w16cid:durableId="1403333452">
    <w:abstractNumId w:val="20"/>
  </w:num>
  <w:num w:numId="18" w16cid:durableId="205291197">
    <w:abstractNumId w:val="6"/>
  </w:num>
  <w:num w:numId="19" w16cid:durableId="878780986">
    <w:abstractNumId w:val="16"/>
  </w:num>
  <w:num w:numId="20" w16cid:durableId="1622879058">
    <w:abstractNumId w:val="0"/>
  </w:num>
  <w:num w:numId="21" w16cid:durableId="323629405">
    <w:abstractNumId w:val="21"/>
  </w:num>
  <w:num w:numId="22" w16cid:durableId="9202048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43614226">
    <w:abstractNumId w:val="34"/>
  </w:num>
  <w:num w:numId="24" w16cid:durableId="1960798083">
    <w:abstractNumId w:val="32"/>
  </w:num>
  <w:num w:numId="25" w16cid:durableId="1884125909">
    <w:abstractNumId w:val="11"/>
  </w:num>
  <w:num w:numId="26" w16cid:durableId="852300292">
    <w:abstractNumId w:val="25"/>
  </w:num>
  <w:num w:numId="27" w16cid:durableId="1653824226">
    <w:abstractNumId w:val="31"/>
  </w:num>
  <w:num w:numId="28" w16cid:durableId="1063674031">
    <w:abstractNumId w:val="22"/>
  </w:num>
  <w:num w:numId="29" w16cid:durableId="1003624538">
    <w:abstractNumId w:val="14"/>
  </w:num>
  <w:num w:numId="30" w16cid:durableId="293339898">
    <w:abstractNumId w:val="35"/>
  </w:num>
  <w:num w:numId="31" w16cid:durableId="692416584">
    <w:abstractNumId w:val="36"/>
  </w:num>
  <w:num w:numId="32" w16cid:durableId="408119396">
    <w:abstractNumId w:val="13"/>
  </w:num>
  <w:num w:numId="33" w16cid:durableId="1067458351">
    <w:abstractNumId w:val="29"/>
  </w:num>
  <w:num w:numId="34" w16cid:durableId="402486122">
    <w:abstractNumId w:val="15"/>
  </w:num>
  <w:num w:numId="35" w16cid:durableId="1272863590">
    <w:abstractNumId w:val="9"/>
  </w:num>
  <w:num w:numId="36" w16cid:durableId="1597131998">
    <w:abstractNumId w:val="18"/>
  </w:num>
  <w:num w:numId="37" w16cid:durableId="1238128129">
    <w:abstractNumId w:val="27"/>
  </w:num>
  <w:num w:numId="38" w16cid:durableId="1621185542">
    <w:abstractNumId w:val="7"/>
  </w:num>
  <w:num w:numId="39" w16cid:durableId="1216964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91DC1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B13E4"/>
    <w:rsid w:val="001D7AB6"/>
    <w:rsid w:val="001E1F50"/>
    <w:rsid w:val="0020507A"/>
    <w:rsid w:val="00212AA0"/>
    <w:rsid w:val="00222B0F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B097D"/>
    <w:rsid w:val="002D47BF"/>
    <w:rsid w:val="002E397F"/>
    <w:rsid w:val="002E596B"/>
    <w:rsid w:val="002F1783"/>
    <w:rsid w:val="002F28FF"/>
    <w:rsid w:val="003232C0"/>
    <w:rsid w:val="003403FE"/>
    <w:rsid w:val="0034530F"/>
    <w:rsid w:val="003520C1"/>
    <w:rsid w:val="00353B69"/>
    <w:rsid w:val="00362106"/>
    <w:rsid w:val="00390B67"/>
    <w:rsid w:val="003A73C8"/>
    <w:rsid w:val="003B0314"/>
    <w:rsid w:val="003D19A3"/>
    <w:rsid w:val="003F426A"/>
    <w:rsid w:val="003F5387"/>
    <w:rsid w:val="00400BDF"/>
    <w:rsid w:val="00403F71"/>
    <w:rsid w:val="004122FF"/>
    <w:rsid w:val="00423BEE"/>
    <w:rsid w:val="00424CB4"/>
    <w:rsid w:val="00433490"/>
    <w:rsid w:val="00442C4B"/>
    <w:rsid w:val="00450502"/>
    <w:rsid w:val="004507DA"/>
    <w:rsid w:val="00453DCF"/>
    <w:rsid w:val="004663A6"/>
    <w:rsid w:val="00467221"/>
    <w:rsid w:val="00467843"/>
    <w:rsid w:val="00470334"/>
    <w:rsid w:val="00485D1B"/>
    <w:rsid w:val="004D4143"/>
    <w:rsid w:val="004E4BA3"/>
    <w:rsid w:val="00525AC6"/>
    <w:rsid w:val="005336FF"/>
    <w:rsid w:val="005B053B"/>
    <w:rsid w:val="005D3B75"/>
    <w:rsid w:val="005E70D7"/>
    <w:rsid w:val="006509DA"/>
    <w:rsid w:val="00663F0A"/>
    <w:rsid w:val="0067107C"/>
    <w:rsid w:val="00680118"/>
    <w:rsid w:val="006836A5"/>
    <w:rsid w:val="00694ACE"/>
    <w:rsid w:val="006A1EA3"/>
    <w:rsid w:val="006B0309"/>
    <w:rsid w:val="006D0ED7"/>
    <w:rsid w:val="006E02C2"/>
    <w:rsid w:val="006E58BF"/>
    <w:rsid w:val="006F7DEE"/>
    <w:rsid w:val="00701671"/>
    <w:rsid w:val="00702168"/>
    <w:rsid w:val="0071555A"/>
    <w:rsid w:val="0073149B"/>
    <w:rsid w:val="0077102F"/>
    <w:rsid w:val="0077435F"/>
    <w:rsid w:val="00776644"/>
    <w:rsid w:val="00782788"/>
    <w:rsid w:val="007A49A9"/>
    <w:rsid w:val="007B2859"/>
    <w:rsid w:val="007C4F91"/>
    <w:rsid w:val="007C5A4C"/>
    <w:rsid w:val="0080494C"/>
    <w:rsid w:val="008130FF"/>
    <w:rsid w:val="008257C2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3702A"/>
    <w:rsid w:val="00941542"/>
    <w:rsid w:val="00962D63"/>
    <w:rsid w:val="00972220"/>
    <w:rsid w:val="00977743"/>
    <w:rsid w:val="00994494"/>
    <w:rsid w:val="009A3265"/>
    <w:rsid w:val="009D4EDC"/>
    <w:rsid w:val="009D6BEA"/>
    <w:rsid w:val="009E1E4E"/>
    <w:rsid w:val="00A2085B"/>
    <w:rsid w:val="00A224FC"/>
    <w:rsid w:val="00A26FD6"/>
    <w:rsid w:val="00A40B9D"/>
    <w:rsid w:val="00A42E46"/>
    <w:rsid w:val="00A518DD"/>
    <w:rsid w:val="00A6184E"/>
    <w:rsid w:val="00A7665E"/>
    <w:rsid w:val="00AA6A83"/>
    <w:rsid w:val="00AB163C"/>
    <w:rsid w:val="00AD234A"/>
    <w:rsid w:val="00AF0894"/>
    <w:rsid w:val="00AF507D"/>
    <w:rsid w:val="00B144DE"/>
    <w:rsid w:val="00B36F75"/>
    <w:rsid w:val="00B45F4A"/>
    <w:rsid w:val="00B6173E"/>
    <w:rsid w:val="00B65436"/>
    <w:rsid w:val="00B70012"/>
    <w:rsid w:val="00B7352B"/>
    <w:rsid w:val="00B7667E"/>
    <w:rsid w:val="00B77F5E"/>
    <w:rsid w:val="00BB1ED7"/>
    <w:rsid w:val="00BB732C"/>
    <w:rsid w:val="00BC0112"/>
    <w:rsid w:val="00BF136A"/>
    <w:rsid w:val="00BF3028"/>
    <w:rsid w:val="00C0649A"/>
    <w:rsid w:val="00C13C73"/>
    <w:rsid w:val="00C16339"/>
    <w:rsid w:val="00C16A0E"/>
    <w:rsid w:val="00C21909"/>
    <w:rsid w:val="00C22919"/>
    <w:rsid w:val="00C50773"/>
    <w:rsid w:val="00C51100"/>
    <w:rsid w:val="00C672EC"/>
    <w:rsid w:val="00C755B8"/>
    <w:rsid w:val="00C87307"/>
    <w:rsid w:val="00C96148"/>
    <w:rsid w:val="00CE0D37"/>
    <w:rsid w:val="00CE1A1E"/>
    <w:rsid w:val="00D0652D"/>
    <w:rsid w:val="00D12BB8"/>
    <w:rsid w:val="00D231C6"/>
    <w:rsid w:val="00D27017"/>
    <w:rsid w:val="00D41ADD"/>
    <w:rsid w:val="00D4494C"/>
    <w:rsid w:val="00D45CF0"/>
    <w:rsid w:val="00D51725"/>
    <w:rsid w:val="00D51ED3"/>
    <w:rsid w:val="00D522CD"/>
    <w:rsid w:val="00D7028A"/>
    <w:rsid w:val="00D73B35"/>
    <w:rsid w:val="00D87705"/>
    <w:rsid w:val="00DA33A5"/>
    <w:rsid w:val="00DA372B"/>
    <w:rsid w:val="00DA5402"/>
    <w:rsid w:val="00DC1D2E"/>
    <w:rsid w:val="00DC388E"/>
    <w:rsid w:val="00DE67DB"/>
    <w:rsid w:val="00E01A82"/>
    <w:rsid w:val="00E07F07"/>
    <w:rsid w:val="00E21EF4"/>
    <w:rsid w:val="00E3189D"/>
    <w:rsid w:val="00E34738"/>
    <w:rsid w:val="00E5021F"/>
    <w:rsid w:val="00E53625"/>
    <w:rsid w:val="00E82D83"/>
    <w:rsid w:val="00E87D0D"/>
    <w:rsid w:val="00E90C77"/>
    <w:rsid w:val="00EC1539"/>
    <w:rsid w:val="00EC35BF"/>
    <w:rsid w:val="00EE08C9"/>
    <w:rsid w:val="00F306A5"/>
    <w:rsid w:val="00F577F1"/>
    <w:rsid w:val="00F71D05"/>
    <w:rsid w:val="00F87002"/>
    <w:rsid w:val="00F905B5"/>
    <w:rsid w:val="00FA5AC2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DE67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11287-C3CA-46C4-A46C-0ADECCC06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2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1723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3</cp:revision>
  <cp:lastPrinted>2016-06-14T10:33:00Z</cp:lastPrinted>
  <dcterms:created xsi:type="dcterms:W3CDTF">2026-08-03T09:28:00Z</dcterms:created>
  <dcterms:modified xsi:type="dcterms:W3CDTF">2026-08-03T09:33:00Z</dcterms:modified>
</cp:coreProperties>
</file>