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2AE1" w14:textId="77777777" w:rsidR="000D616A" w:rsidRPr="00694155" w:rsidRDefault="000D616A" w:rsidP="00B66F06">
      <w:pPr>
        <w:pStyle w:val="Textoindependiente2"/>
        <w:ind w:left="5670"/>
        <w:rPr>
          <w:rFonts w:ascii="Tahoma" w:hAnsi="Tahoma" w:cs="Tahoma"/>
          <w:noProof/>
          <w:sz w:val="18"/>
          <w:szCs w:val="18"/>
        </w:rPr>
      </w:pPr>
    </w:p>
    <w:p w14:paraId="37FE91F8" w14:textId="77777777" w:rsidR="003D4DEA" w:rsidRPr="003D4DEA" w:rsidRDefault="003D4DEA" w:rsidP="003D4DEA">
      <w:pPr>
        <w:jc w:val="center"/>
        <w:rPr>
          <w:rFonts w:cs="Arial"/>
          <w:b/>
          <w:sz w:val="20"/>
          <w:lang w:val="es-ES"/>
        </w:rPr>
      </w:pPr>
      <w:r w:rsidRPr="003D4DEA">
        <w:rPr>
          <w:rFonts w:cs="Arial"/>
          <w:b/>
          <w:sz w:val="20"/>
          <w:lang w:val="es-ES"/>
        </w:rPr>
        <w:t>Formulario de petición de devolución voluntaria</w:t>
      </w:r>
    </w:p>
    <w:p w14:paraId="3C32A518" w14:textId="77777777" w:rsidR="003D4DEA" w:rsidRPr="003D4DEA" w:rsidRDefault="003D4DEA" w:rsidP="003D4DEA">
      <w:pPr>
        <w:jc w:val="center"/>
        <w:rPr>
          <w:rFonts w:cs="Arial"/>
          <w:b/>
          <w:sz w:val="20"/>
          <w:lang w:val="es-ES"/>
        </w:rPr>
      </w:pPr>
    </w:p>
    <w:tbl>
      <w:tblPr>
        <w:tblStyle w:val="Tablaconcuadrcula"/>
        <w:tblW w:w="8614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539"/>
        <w:gridCol w:w="567"/>
        <w:gridCol w:w="4111"/>
      </w:tblGrid>
      <w:tr w:rsidR="003D4DEA" w:rsidRPr="003D4DEA" w14:paraId="241D90CE" w14:textId="77777777" w:rsidTr="003D4DEA">
        <w:trPr>
          <w:trHeight w:val="353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F466ED" w14:textId="77777777" w:rsidR="003D4DEA" w:rsidRPr="003D4DEA" w:rsidRDefault="003D4DEA" w:rsidP="003D4DEA">
            <w:pPr>
              <w:spacing w:before="120"/>
              <w:jc w:val="center"/>
              <w:rPr>
                <w:rFonts w:cs="Arial"/>
                <w:b/>
                <w:sz w:val="20"/>
                <w:lang w:val="es-ES"/>
              </w:rPr>
            </w:pPr>
            <w:r w:rsidRPr="003D4DEA">
              <w:rPr>
                <w:rFonts w:cs="Arial"/>
                <w:b/>
                <w:sz w:val="20"/>
                <w:lang w:val="es-ES"/>
              </w:rPr>
              <w:t>DATOS GENERALES</w:t>
            </w:r>
          </w:p>
        </w:tc>
      </w:tr>
      <w:tr w:rsidR="003D4DEA" w:rsidRPr="003D4DEA" w14:paraId="02D464F2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E84F" w14:textId="69DE79A0" w:rsidR="003D4DEA" w:rsidRPr="003D4DEA" w:rsidRDefault="003F6593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 xml:space="preserve">Razón Social </w:t>
            </w:r>
            <w:r w:rsidR="003D4DEA" w:rsidRPr="003D4DEA">
              <w:rPr>
                <w:rFonts w:cs="Arial"/>
                <w:sz w:val="20"/>
                <w:lang w:val="es-ES"/>
              </w:rPr>
              <w:t>Beneficiario: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DE64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425D3896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3763" w14:textId="77777777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CIF: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F88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473096D0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A6B7" w14:textId="3A60A38C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Referencia de la ayuda</w:t>
            </w:r>
            <w:r w:rsidR="00343D4A">
              <w:rPr>
                <w:rFonts w:cs="Arial"/>
                <w:sz w:val="20"/>
                <w:lang w:val="es-ES"/>
              </w:rPr>
              <w:t xml:space="preserve"> AEI</w:t>
            </w:r>
            <w:r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743F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06A51B6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820E" w14:textId="77777777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Anualidad (1ª, 2ª……, Financiación Adicional):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1A6B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08A4AC8" w14:textId="77777777" w:rsidTr="003D4DEA">
        <w:trPr>
          <w:trHeight w:val="347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39CDA0F6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b/>
                <w:sz w:val="20"/>
                <w:lang w:val="es-ES"/>
              </w:rPr>
            </w:pPr>
            <w:r w:rsidRPr="003D4DEA">
              <w:rPr>
                <w:rFonts w:cs="Arial"/>
                <w:b/>
                <w:sz w:val="20"/>
                <w:lang w:val="es-ES"/>
              </w:rPr>
              <w:t>MOTIVO DEL REINTEGRO</w:t>
            </w:r>
          </w:p>
          <w:p w14:paraId="20A4E24C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b/>
                <w:sz w:val="20"/>
                <w:lang w:val="es-ES"/>
              </w:rPr>
            </w:pPr>
            <w:r w:rsidRPr="003D4DEA">
              <w:rPr>
                <w:rFonts w:cs="Arial"/>
                <w:sz w:val="14"/>
                <w:szCs w:val="14"/>
                <w:lang w:val="es-ES"/>
              </w:rPr>
              <w:t>(marcar el que corresponda)</w:t>
            </w:r>
          </w:p>
        </w:tc>
      </w:tr>
      <w:tr w:rsidR="003D4DEA" w:rsidRPr="003D4DEA" w14:paraId="286D351E" w14:textId="77777777" w:rsidTr="003D4DEA">
        <w:trPr>
          <w:jc w:val="center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3DE4F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Baja o Renuncia a la ayuda: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35B9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B673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2890E389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09B837D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Remanente no ejecutado: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FFBD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F1BF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0AA4F04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75CC9E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Recepción de requerimiento de subsanación: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BF0A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9CDA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Renuncia a la presentación de alegaciones:</w:t>
            </w:r>
          </w:p>
          <w:p w14:paraId="6F963634" w14:textId="53CD1930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Sí                 </w:t>
            </w: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No</w:t>
            </w:r>
          </w:p>
        </w:tc>
      </w:tr>
      <w:tr w:rsidR="003D4DEA" w:rsidRPr="003D4DEA" w14:paraId="7587145A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A63C78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Recepción de acuerdo de inicio de procedimiento de reintegro: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B6B7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4C44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Renuncia a la presentación de alegaciones:</w:t>
            </w:r>
          </w:p>
          <w:p w14:paraId="09AAB8FA" w14:textId="1EB6544F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Sí                 </w:t>
            </w: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No</w:t>
            </w:r>
          </w:p>
        </w:tc>
      </w:tr>
      <w:tr w:rsidR="003D4DEA" w:rsidRPr="003D4DEA" w14:paraId="20AAEC91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B01D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Amortización anticipada de préstamo: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2645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07D3" w14:textId="3172DDDE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Total         </w:t>
            </w:r>
            <w:r w:rsidR="00343D4A">
              <w:rPr>
                <w:rFonts w:cs="Arial"/>
                <w:sz w:val="20"/>
                <w:lang w:val="es-ES"/>
              </w:rPr>
              <w:t xml:space="preserve"> </w:t>
            </w:r>
            <w:r w:rsidRPr="003D4DEA">
              <w:rPr>
                <w:rFonts w:cs="Arial"/>
                <w:sz w:val="20"/>
                <w:lang w:val="es-ES"/>
              </w:rPr>
              <w:t xml:space="preserve">         </w:t>
            </w: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Parcial</w:t>
            </w:r>
          </w:p>
        </w:tc>
      </w:tr>
      <w:tr w:rsidR="003D4DEA" w:rsidRPr="003D4DEA" w14:paraId="522DCD9C" w14:textId="77777777" w:rsidTr="003D4DEA">
        <w:trPr>
          <w:trHeight w:val="403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578DA7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b/>
                <w:sz w:val="20"/>
                <w:lang w:val="es-ES"/>
              </w:rPr>
            </w:pPr>
            <w:proofErr w:type="gramStart"/>
            <w:r w:rsidRPr="003D4DEA">
              <w:rPr>
                <w:rFonts w:cs="Arial"/>
                <w:b/>
                <w:sz w:val="20"/>
                <w:lang w:val="es-ES"/>
              </w:rPr>
              <w:t>IMPORTE A REINTEGRAR</w:t>
            </w:r>
            <w:proofErr w:type="gramEnd"/>
          </w:p>
          <w:p w14:paraId="2DE2002F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14"/>
                <w:szCs w:val="14"/>
                <w:lang w:val="es-ES"/>
              </w:rPr>
              <w:t>(desglosar la cantidad según tipo de financiación)</w:t>
            </w:r>
          </w:p>
        </w:tc>
      </w:tr>
      <w:tr w:rsidR="003D4DEA" w:rsidRPr="003D4DEA" w14:paraId="6F12151C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BEE6" w14:textId="4BB192C6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 xml:space="preserve">Subvención </w:t>
            </w:r>
            <w:proofErr w:type="spellStart"/>
            <w:r w:rsidRPr="003D4DEA">
              <w:rPr>
                <w:rFonts w:cs="Arial"/>
                <w:sz w:val="20"/>
                <w:lang w:val="es-ES"/>
              </w:rPr>
              <w:t>P</w:t>
            </w:r>
            <w:r w:rsidR="004706F8">
              <w:rPr>
                <w:rFonts w:cs="Arial"/>
                <w:sz w:val="20"/>
                <w:lang w:val="es-ES"/>
              </w:rPr>
              <w:t>resup</w:t>
            </w:r>
            <w:proofErr w:type="spellEnd"/>
            <w:r w:rsidR="004706F8">
              <w:rPr>
                <w:rFonts w:cs="Arial"/>
                <w:sz w:val="20"/>
                <w:lang w:val="es-ES"/>
              </w:rPr>
              <w:t xml:space="preserve">. </w:t>
            </w:r>
            <w:r w:rsidRPr="003D4DEA">
              <w:rPr>
                <w:rFonts w:cs="Arial"/>
                <w:sz w:val="20"/>
                <w:lang w:val="es-ES"/>
              </w:rPr>
              <w:t>G</w:t>
            </w:r>
            <w:r w:rsidR="004706F8">
              <w:rPr>
                <w:rFonts w:cs="Arial"/>
                <w:sz w:val="20"/>
                <w:lang w:val="es-ES"/>
              </w:rPr>
              <w:t xml:space="preserve">enerales del </w:t>
            </w:r>
            <w:r w:rsidRPr="003D4DEA">
              <w:rPr>
                <w:rFonts w:cs="Arial"/>
                <w:sz w:val="20"/>
                <w:lang w:val="es-ES"/>
              </w:rPr>
              <w:t>E</w:t>
            </w:r>
            <w:r w:rsidR="004706F8">
              <w:rPr>
                <w:rFonts w:cs="Arial"/>
                <w:sz w:val="20"/>
                <w:lang w:val="es-ES"/>
              </w:rPr>
              <w:t>stado (PGE)</w:t>
            </w:r>
            <w:r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669B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5BA9130F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B3FB" w14:textId="7A3EDBE0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Subvención M</w:t>
            </w:r>
            <w:r w:rsidR="004706F8">
              <w:rPr>
                <w:rFonts w:cs="Arial"/>
                <w:sz w:val="20"/>
                <w:lang w:val="es-ES"/>
              </w:rPr>
              <w:t xml:space="preserve">ecanismo de </w:t>
            </w:r>
            <w:r w:rsidRPr="003D4DEA">
              <w:rPr>
                <w:rFonts w:cs="Arial"/>
                <w:sz w:val="20"/>
                <w:lang w:val="es-ES"/>
              </w:rPr>
              <w:t>R</w:t>
            </w:r>
            <w:r w:rsidR="004706F8">
              <w:rPr>
                <w:rFonts w:cs="Arial"/>
                <w:sz w:val="20"/>
                <w:lang w:val="es-ES"/>
              </w:rPr>
              <w:t xml:space="preserve">ecuperación y </w:t>
            </w:r>
            <w:r w:rsidRPr="003D4DEA">
              <w:rPr>
                <w:rFonts w:cs="Arial"/>
                <w:sz w:val="20"/>
                <w:lang w:val="es-ES"/>
              </w:rPr>
              <w:t>R</w:t>
            </w:r>
            <w:r w:rsidR="004706F8">
              <w:rPr>
                <w:rFonts w:cs="Arial"/>
                <w:sz w:val="20"/>
                <w:lang w:val="es-ES"/>
              </w:rPr>
              <w:t>esiliencia (MRR)</w:t>
            </w:r>
            <w:r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71BC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1DFAA316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1785" w14:textId="14A670B2" w:rsidR="003D4DEA" w:rsidRPr="003D4DEA" w:rsidRDefault="003F6593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Anticipo Reembolsable</w:t>
            </w:r>
            <w:r w:rsidR="003D4DEA"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0077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0DCC0185" w14:textId="77777777" w:rsidTr="00F728A8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3A4A" w14:textId="1CD7DF6B" w:rsidR="003D4DEA" w:rsidRPr="003D4DEA" w:rsidRDefault="003F6593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Préstamo</w:t>
            </w:r>
            <w:r w:rsidR="003D4DEA"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04AD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FF501FC" w14:textId="77777777" w:rsidTr="003D4DEA">
        <w:trPr>
          <w:trHeight w:val="405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630649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b/>
                <w:sz w:val="20"/>
                <w:lang w:val="es-ES"/>
              </w:rPr>
              <w:t>GARANTÍAS</w:t>
            </w:r>
          </w:p>
        </w:tc>
      </w:tr>
      <w:tr w:rsidR="003D4DEA" w:rsidRPr="003D4DEA" w14:paraId="6C7D0294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126F" w14:textId="77777777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Avales: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3020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</w:tbl>
    <w:p w14:paraId="12D8E87F" w14:textId="77777777" w:rsidR="003D4DEA" w:rsidRPr="003D4DEA" w:rsidRDefault="003D4DEA" w:rsidP="003D4DEA">
      <w:pPr>
        <w:jc w:val="both"/>
        <w:rPr>
          <w:rFonts w:cs="Arial"/>
          <w:sz w:val="20"/>
          <w:lang w:val="es-ES"/>
        </w:rPr>
      </w:pPr>
    </w:p>
    <w:p w14:paraId="265C0603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  <w:r w:rsidRPr="003D4DEA">
        <w:rPr>
          <w:rFonts w:cs="Arial"/>
          <w:b/>
          <w:sz w:val="20"/>
          <w:lang w:val="es-ES"/>
        </w:rPr>
        <w:t>Fecha, nombre y firma del solicitante:</w:t>
      </w:r>
    </w:p>
    <w:p w14:paraId="335F6B92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</w:p>
    <w:p w14:paraId="6EAE88A4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</w:p>
    <w:p w14:paraId="38BCFC28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</w:p>
    <w:p w14:paraId="452258AE" w14:textId="77777777" w:rsidR="003D4DEA" w:rsidRPr="003D4DEA" w:rsidRDefault="003D4DEA" w:rsidP="003D4DEA">
      <w:pPr>
        <w:jc w:val="both"/>
        <w:rPr>
          <w:rFonts w:cs="Arial"/>
          <w:sz w:val="20"/>
          <w:lang w:val="es-ES"/>
        </w:rPr>
      </w:pPr>
    </w:p>
    <w:p w14:paraId="51B0F65C" w14:textId="77777777" w:rsidR="003D4DEA" w:rsidRPr="003D4DEA" w:rsidRDefault="003D4DEA" w:rsidP="003D4DEA">
      <w:pPr>
        <w:ind w:left="-207" w:right="-852"/>
        <w:jc w:val="both"/>
        <w:rPr>
          <w:rFonts w:ascii="Arial Narrow" w:hAnsi="Arial Narrow" w:cs="Arial"/>
          <w:sz w:val="20"/>
        </w:rPr>
      </w:pPr>
      <w:r w:rsidRPr="003D4DEA">
        <w:rPr>
          <w:rFonts w:ascii="Arial Narrow" w:hAnsi="Arial Narrow" w:cs="Arial"/>
          <w:sz w:val="20"/>
        </w:rPr>
        <w:t>La información requerida es necesaria para la gestión del reintegro y su posterior asociación con la ayuda.</w:t>
      </w:r>
    </w:p>
    <w:p w14:paraId="0CE7F786" w14:textId="77777777" w:rsidR="003D4DEA" w:rsidRPr="003D4DEA" w:rsidRDefault="003D4DEA" w:rsidP="003D4DEA">
      <w:pPr>
        <w:ind w:left="-567" w:right="-852"/>
        <w:jc w:val="both"/>
        <w:rPr>
          <w:rFonts w:ascii="Arial Narrow" w:hAnsi="Arial Narrow" w:cs="Arial"/>
          <w:sz w:val="20"/>
          <w:lang w:val="es-ES"/>
        </w:rPr>
      </w:pPr>
    </w:p>
    <w:p w14:paraId="3A0F89D3" w14:textId="77777777" w:rsidR="003D4DEA" w:rsidRPr="003D4DEA" w:rsidRDefault="003D4DEA" w:rsidP="003D4DEA">
      <w:pPr>
        <w:ind w:left="-207" w:right="-852"/>
        <w:jc w:val="both"/>
        <w:rPr>
          <w:rFonts w:ascii="Arial Narrow" w:hAnsi="Arial Narrow" w:cs="Arial"/>
          <w:sz w:val="20"/>
        </w:rPr>
      </w:pPr>
      <w:r w:rsidRPr="003D4DEA">
        <w:rPr>
          <w:rFonts w:ascii="Arial Narrow" w:hAnsi="Arial Narrow" w:cs="Arial"/>
          <w:sz w:val="20"/>
        </w:rPr>
        <w:t>Si el importe a devolver corresponde a más de un tipo de financiación de la ayuda, es necesario se desglose el importe para cada tipo.</w:t>
      </w:r>
    </w:p>
    <w:p w14:paraId="01273BB2" w14:textId="77777777" w:rsidR="003D4DEA" w:rsidRPr="003D4DEA" w:rsidRDefault="003D4DEA" w:rsidP="003D4DEA">
      <w:pPr>
        <w:ind w:left="-567" w:right="-852"/>
        <w:jc w:val="both"/>
        <w:rPr>
          <w:rFonts w:ascii="Arial Narrow" w:hAnsi="Arial Narrow" w:cs="Arial"/>
          <w:sz w:val="20"/>
          <w:lang w:val="es-ES"/>
        </w:rPr>
      </w:pPr>
    </w:p>
    <w:p w14:paraId="5929DF8C" w14:textId="1B6F2932" w:rsidR="003D4DEA" w:rsidRPr="003D4DEA" w:rsidRDefault="003D4DEA" w:rsidP="003D4DEA">
      <w:pPr>
        <w:ind w:left="-207"/>
        <w:jc w:val="both"/>
        <w:rPr>
          <w:rFonts w:ascii="Arial Narrow" w:hAnsi="Arial Narrow" w:cs="Arial"/>
          <w:sz w:val="20"/>
        </w:rPr>
      </w:pPr>
      <w:r w:rsidRPr="003D4DEA">
        <w:rPr>
          <w:rFonts w:ascii="Arial Narrow" w:hAnsi="Arial Narrow" w:cs="Arial"/>
          <w:sz w:val="20"/>
        </w:rPr>
        <w:t>Además, se informa que el ingreso voluntario, en el caso de préstamos, no supone una actualización automática de los cuadros de amortización. Los cuadros se actualizarán s</w:t>
      </w:r>
      <w:r w:rsidR="003F6593">
        <w:rPr>
          <w:rFonts w:ascii="Arial Narrow" w:hAnsi="Arial Narrow" w:cs="Arial"/>
          <w:sz w:val="20"/>
        </w:rPr>
        <w:t>o</w:t>
      </w:r>
      <w:r w:rsidRPr="003D4DEA">
        <w:rPr>
          <w:rFonts w:ascii="Arial Narrow" w:hAnsi="Arial Narrow" w:cs="Arial"/>
          <w:sz w:val="20"/>
        </w:rPr>
        <w:t xml:space="preserve">lo cuando se emita la resolución de reintegro de la ayuda. </w:t>
      </w:r>
    </w:p>
    <w:p w14:paraId="3671ED6E" w14:textId="77777777" w:rsidR="003D4DEA" w:rsidRPr="003D4DEA" w:rsidRDefault="003D4DEA" w:rsidP="003D4DEA">
      <w:pPr>
        <w:ind w:left="-207"/>
        <w:jc w:val="both"/>
        <w:rPr>
          <w:rFonts w:ascii="Arial Narrow" w:hAnsi="Arial Narrow" w:cs="Arial"/>
          <w:sz w:val="20"/>
        </w:rPr>
      </w:pPr>
    </w:p>
    <w:p w14:paraId="4BAE65A9" w14:textId="1AA7724B" w:rsidR="003D4DEA" w:rsidRPr="003D4DEA" w:rsidRDefault="003F6593" w:rsidP="003F6593">
      <w:pPr>
        <w:pStyle w:val="Citadestacada"/>
        <w:rPr>
          <w:rFonts w:ascii="Arial Narrow" w:hAnsi="Arial Narrow"/>
          <w:sz w:val="16"/>
          <w:szCs w:val="16"/>
          <w:lang w:val="es-ES"/>
        </w:rPr>
      </w:pPr>
      <w:r>
        <w:rPr>
          <w:rFonts w:ascii="Times New Roman" w:hAnsi="Times New Roman"/>
          <w:b/>
          <w:szCs w:val="24"/>
        </w:rPr>
        <w:t>Debe</w:t>
      </w:r>
      <w:r w:rsidR="003D4DEA" w:rsidRPr="003D4DEA">
        <w:rPr>
          <w:rFonts w:ascii="Times New Roman" w:hAnsi="Times New Roman"/>
          <w:b/>
          <w:szCs w:val="24"/>
        </w:rPr>
        <w:t xml:space="preserve"> </w:t>
      </w:r>
      <w:r w:rsidRPr="003D4DEA">
        <w:rPr>
          <w:rFonts w:ascii="Times New Roman" w:hAnsi="Times New Roman"/>
          <w:b/>
          <w:szCs w:val="24"/>
        </w:rPr>
        <w:t>remi</w:t>
      </w:r>
      <w:r>
        <w:rPr>
          <w:rFonts w:ascii="Times New Roman" w:hAnsi="Times New Roman"/>
          <w:b/>
          <w:szCs w:val="24"/>
        </w:rPr>
        <w:t>tir</w:t>
      </w:r>
      <w:r w:rsidR="003D4DEA" w:rsidRPr="003D4DEA">
        <w:rPr>
          <w:rFonts w:ascii="Times New Roman" w:hAnsi="Times New Roman"/>
          <w:b/>
          <w:szCs w:val="24"/>
        </w:rPr>
        <w:t xml:space="preserve"> la petición al siguiente </w:t>
      </w:r>
      <w:r>
        <w:rPr>
          <w:rFonts w:ascii="Times New Roman" w:hAnsi="Times New Roman"/>
          <w:b/>
          <w:szCs w:val="24"/>
        </w:rPr>
        <w:t xml:space="preserve">buzón de </w:t>
      </w:r>
      <w:r w:rsidR="003D4DEA" w:rsidRPr="003D4DEA">
        <w:rPr>
          <w:rFonts w:ascii="Times New Roman" w:hAnsi="Times New Roman"/>
          <w:b/>
          <w:szCs w:val="24"/>
        </w:rPr>
        <w:t xml:space="preserve">correo: </w:t>
      </w:r>
      <w:hyperlink r:id="rId7" w:history="1">
        <w:r w:rsidR="003D4DEA" w:rsidRPr="003D4DEA">
          <w:rPr>
            <w:color w:val="0000FF"/>
            <w:sz w:val="20"/>
            <w:u w:val="single"/>
            <w:lang w:val="es-ES"/>
          </w:rPr>
          <w:t>reintegros.voluntarios@aei.gob.es</w:t>
        </w:r>
      </w:hyperlink>
    </w:p>
    <w:p w14:paraId="0F237172" w14:textId="77777777" w:rsidR="00D27456" w:rsidRPr="00694155" w:rsidRDefault="00D27456" w:rsidP="00915F12">
      <w:pPr>
        <w:pStyle w:val="Textoindependiente2"/>
        <w:jc w:val="both"/>
        <w:rPr>
          <w:rFonts w:ascii="Tahoma" w:hAnsi="Tahoma" w:cs="Tahoma"/>
          <w:sz w:val="18"/>
          <w:szCs w:val="18"/>
        </w:rPr>
      </w:pPr>
    </w:p>
    <w:p w14:paraId="2353D85D" w14:textId="77777777" w:rsidR="00723E59" w:rsidRPr="001E495E" w:rsidRDefault="00723E59" w:rsidP="00723E59">
      <w:pPr>
        <w:widowControl w:val="0"/>
        <w:rPr>
          <w:rFonts w:ascii="Tahoma" w:hAnsi="Tahoma" w:cs="Tahoma"/>
          <w:color w:val="000000"/>
          <w:sz w:val="18"/>
          <w:szCs w:val="18"/>
          <w:lang w:val="es-ES" w:eastAsia="en-US"/>
        </w:rPr>
      </w:pPr>
    </w:p>
    <w:p w14:paraId="7BDA5855" w14:textId="77777777" w:rsidR="003509E5" w:rsidRPr="00373B00" w:rsidRDefault="003509E5" w:rsidP="00723E59">
      <w:pPr>
        <w:jc w:val="center"/>
        <w:rPr>
          <w:rFonts w:ascii="Tahoma" w:hAnsi="Tahoma" w:cs="Tahoma"/>
          <w:color w:val="FF0000"/>
          <w:sz w:val="18"/>
          <w:szCs w:val="18"/>
        </w:rPr>
      </w:pPr>
    </w:p>
    <w:sectPr w:rsidR="003509E5" w:rsidRPr="00373B00" w:rsidSect="003F6593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701" w:right="1134" w:bottom="1134" w:left="1134" w:header="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8C827" w14:textId="77777777" w:rsidR="00377C79" w:rsidRDefault="00377C79">
      <w:r>
        <w:separator/>
      </w:r>
    </w:p>
  </w:endnote>
  <w:endnote w:type="continuationSeparator" w:id="0">
    <w:p w14:paraId="452ABFCA" w14:textId="77777777" w:rsidR="00377C79" w:rsidRDefault="0037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2DD6" w14:textId="77777777" w:rsidR="00F5116C" w:rsidRDefault="00F5116C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2DB6CBDA" wp14:editId="042FB82A">
              <wp:simplePos x="0" y="0"/>
              <wp:positionH relativeFrom="page">
                <wp:posOffset>6115050</wp:posOffset>
              </wp:positionH>
              <wp:positionV relativeFrom="bottomMargin">
                <wp:align>top</wp:align>
              </wp:positionV>
              <wp:extent cx="1301115" cy="289560"/>
              <wp:effectExtent l="0" t="0" r="13335" b="1524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11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061DF0" w14:textId="77777777" w:rsidR="00F5031C" w:rsidRPr="00F5031C" w:rsidRDefault="00F5031C" w:rsidP="00F5031C">
                          <w:pPr>
                            <w:pStyle w:val="Textoindependiente2"/>
                            <w:rPr>
                              <w:sz w:val="16"/>
                              <w:szCs w:val="16"/>
                            </w:rPr>
                          </w:pPr>
                          <w:r w:rsidRPr="00F5031C">
                            <w:rPr>
                              <w:sz w:val="16"/>
                              <w:szCs w:val="16"/>
                            </w:rPr>
                            <w:t>C/TORRELAGUNA 58 BIS</w:t>
                          </w:r>
                        </w:p>
                        <w:p w14:paraId="584D036C" w14:textId="0FB73E75" w:rsidR="00F5116C" w:rsidRPr="00F5031C" w:rsidRDefault="00F5031C" w:rsidP="00F5031C">
                          <w:pPr>
                            <w:pStyle w:val="Textoindependiente2"/>
                            <w:rPr>
                              <w:sz w:val="16"/>
                              <w:szCs w:val="16"/>
                            </w:rPr>
                          </w:pPr>
                          <w:r w:rsidRPr="00F5031C">
                            <w:rPr>
                              <w:sz w:val="16"/>
                              <w:szCs w:val="16"/>
                            </w:rPr>
                            <w:t xml:space="preserve"> 28027 MADRID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6CBD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481.5pt;margin-top:0;width:102.45pt;height:22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" o:allowincell="f" filled="f" stroked="f">
              <v:textbox inset="0,0,0,0">
                <w:txbxContent>
                  <w:p w14:paraId="12061DF0" w14:textId="77777777" w:rsidR="00F5031C" w:rsidRPr="00F5031C" w:rsidRDefault="00F5031C" w:rsidP="00F5031C">
                    <w:pPr>
                      <w:pStyle w:val="Textoindependiente2"/>
                      <w:rPr>
                        <w:sz w:val="16"/>
                        <w:szCs w:val="16"/>
                      </w:rPr>
                    </w:pPr>
                    <w:r w:rsidRPr="00F5031C">
                      <w:rPr>
                        <w:sz w:val="16"/>
                        <w:szCs w:val="16"/>
                      </w:rPr>
                      <w:t>C/TORRELAGUNA 58 BIS</w:t>
                    </w:r>
                  </w:p>
                  <w:p w14:paraId="584D036C" w14:textId="0FB73E75" w:rsidR="00F5116C" w:rsidRPr="00F5031C" w:rsidRDefault="00F5031C" w:rsidP="00F5031C">
                    <w:pPr>
                      <w:pStyle w:val="Textoindependiente2"/>
                      <w:rPr>
                        <w:sz w:val="16"/>
                        <w:szCs w:val="16"/>
                      </w:rPr>
                    </w:pPr>
                    <w:r w:rsidRPr="00F5031C">
                      <w:rPr>
                        <w:sz w:val="16"/>
                        <w:szCs w:val="16"/>
                      </w:rPr>
                      <w:t xml:space="preserve"> 28027 MADRID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7A7A" w14:textId="77777777" w:rsidR="00F5116C" w:rsidRDefault="00F5116C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B5D7E8" wp14:editId="494CB3E1">
              <wp:simplePos x="0" y="0"/>
              <wp:positionH relativeFrom="column">
                <wp:posOffset>4699635</wp:posOffset>
              </wp:positionH>
              <wp:positionV relativeFrom="paragraph">
                <wp:posOffset>-545465</wp:posOffset>
              </wp:positionV>
              <wp:extent cx="1828800" cy="419100"/>
              <wp:effectExtent l="0" t="0" r="0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94CD97" w14:textId="77777777" w:rsidR="00F5116C" w:rsidRDefault="00F5116C" w:rsidP="00EC47F3">
                          <w:pPr>
                            <w:pStyle w:val="Textoindependiente"/>
                            <w:pBdr>
                              <w:left w:val="single" w:sz="6" w:space="4" w:color="auto"/>
                            </w:pBdr>
                            <w:spacing w:before="0" w:line="180" w:lineRule="exact"/>
                            <w:ind w:left="170"/>
                            <w:rPr>
                              <w:sz w:val="16"/>
                            </w:rPr>
                          </w:pPr>
                          <w:bookmarkStart w:id="0" w:name="_Hlk163026403"/>
                          <w:r>
                            <w:rPr>
                              <w:sz w:val="16"/>
                            </w:rPr>
                            <w:t>C/TORRELAGUNA 58 BIS</w:t>
                          </w:r>
                        </w:p>
                        <w:p w14:paraId="6B9FF531" w14:textId="1E9DA3AB" w:rsidR="00F5116C" w:rsidRDefault="00F5116C" w:rsidP="00EC47F3">
                          <w:pPr>
                            <w:pStyle w:val="Textoindependiente"/>
                            <w:pBdr>
                              <w:left w:val="single" w:sz="6" w:space="4" w:color="auto"/>
                            </w:pBdr>
                            <w:spacing w:before="0" w:line="180" w:lineRule="exact"/>
                            <w:ind w:left="17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28027 MADRID</w:t>
                          </w:r>
                        </w:p>
                        <w:bookmarkEnd w:id="0"/>
                        <w:p w14:paraId="728E42BF" w14:textId="77777777" w:rsidR="00F5116C" w:rsidRDefault="00F5116C" w:rsidP="00EC47F3">
                          <w:pPr>
                            <w:rPr>
                              <w:sz w:val="16"/>
                            </w:rPr>
                          </w:pPr>
                        </w:p>
                        <w:p w14:paraId="56A39398" w14:textId="77777777" w:rsidR="00F5116C" w:rsidRDefault="00F5116C" w:rsidP="006144BC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5D7E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70.05pt;margin-top:-42.95pt;width:2in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" filled="f" fillcolor="silver" stroked="f">
              <v:textbox inset="0,0,0,0">
                <w:txbxContent>
                  <w:p w14:paraId="5494CD97" w14:textId="77777777" w:rsidR="00F5116C" w:rsidRDefault="00F5116C" w:rsidP="00EC47F3">
                    <w:pPr>
                      <w:pStyle w:val="Textoindependiente"/>
                      <w:pBdr>
                        <w:left w:val="single" w:sz="6" w:space="4" w:color="auto"/>
                      </w:pBdr>
                      <w:spacing w:before="0" w:line="180" w:lineRule="exact"/>
                      <w:ind w:left="170"/>
                      <w:rPr>
                        <w:sz w:val="16"/>
                      </w:rPr>
                    </w:pPr>
                    <w:bookmarkStart w:id="1" w:name="_Hlk163026403"/>
                    <w:r>
                      <w:rPr>
                        <w:sz w:val="16"/>
                      </w:rPr>
                      <w:t>C/TORRELAGUNA 58 BIS</w:t>
                    </w:r>
                  </w:p>
                  <w:p w14:paraId="6B9FF531" w14:textId="1E9DA3AB" w:rsidR="00F5116C" w:rsidRDefault="00F5116C" w:rsidP="00EC47F3">
                    <w:pPr>
                      <w:pStyle w:val="Textoindependiente"/>
                      <w:pBdr>
                        <w:left w:val="single" w:sz="6" w:space="4" w:color="auto"/>
                      </w:pBdr>
                      <w:spacing w:before="0" w:line="180" w:lineRule="exact"/>
                      <w:ind w:left="17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28027 MADRID</w:t>
                    </w:r>
                  </w:p>
                  <w:bookmarkEnd w:id="1"/>
                  <w:p w14:paraId="728E42BF" w14:textId="77777777" w:rsidR="00F5116C" w:rsidRDefault="00F5116C" w:rsidP="00EC47F3">
                    <w:pPr>
                      <w:rPr>
                        <w:sz w:val="16"/>
                      </w:rPr>
                    </w:pPr>
                  </w:p>
                  <w:p w14:paraId="56A39398" w14:textId="77777777" w:rsidR="00F5116C" w:rsidRDefault="00F5116C" w:rsidP="006144BC">
                    <w:pPr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F4989CA" wp14:editId="2337FC5A">
              <wp:simplePos x="0" y="0"/>
              <wp:positionH relativeFrom="page">
                <wp:posOffset>914400</wp:posOffset>
              </wp:positionH>
              <wp:positionV relativeFrom="page">
                <wp:posOffset>10241280</wp:posOffset>
              </wp:positionV>
              <wp:extent cx="2639695" cy="1828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263969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7680D" w14:textId="77777777" w:rsidR="00F5116C" w:rsidRDefault="00F5116C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4989CA" id="Text Box 1" o:spid="_x0000_s1028" type="#_x0000_t202" style="position:absolute;margin-left:1in;margin-top:806.4pt;width:207.85pt;height:14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" o:allowincell="f" filled="f" stroked="f" strokeweight=".5pt">
              <v:textbox inset="0,0,0,0">
                <w:txbxContent>
                  <w:p w14:paraId="3957680D" w14:textId="77777777" w:rsidR="00F5116C" w:rsidRDefault="00F5116C">
                    <w:pPr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C6FBB" w14:textId="77777777" w:rsidR="00377C79" w:rsidRDefault="00377C79">
      <w:r>
        <w:separator/>
      </w:r>
    </w:p>
  </w:footnote>
  <w:footnote w:type="continuationSeparator" w:id="0">
    <w:p w14:paraId="233B5D30" w14:textId="77777777" w:rsidR="00377C79" w:rsidRDefault="00377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33E4" w14:textId="062D707D" w:rsidR="00F5116C" w:rsidRDefault="00F5116C" w:rsidP="00CE7E70">
    <w:pPr>
      <w:pStyle w:val="Encabezado"/>
      <w:jc w:val="right"/>
      <w:rPr>
        <w:noProof/>
      </w:rPr>
    </w:pPr>
  </w:p>
  <w:p w14:paraId="7D4B889D" w14:textId="3CFBE6FD" w:rsidR="00D27456" w:rsidRDefault="00D27456" w:rsidP="00CE7E70">
    <w:pPr>
      <w:pStyle w:val="Encabezado"/>
      <w:jc w:val="right"/>
      <w:rPr>
        <w:noProof/>
      </w:rPr>
    </w:pPr>
  </w:p>
  <w:p w14:paraId="1DE6451E" w14:textId="21A06A79" w:rsidR="00D27456" w:rsidRPr="00CE7E70" w:rsidRDefault="00D27456" w:rsidP="00CE7E70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B5EB" w14:textId="2EBEA423" w:rsidR="003F6593" w:rsidRDefault="003F6593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2AB9B65" wp14:editId="45AF55FF">
          <wp:simplePos x="0" y="0"/>
          <wp:positionH relativeFrom="column">
            <wp:posOffset>-2540</wp:posOffset>
          </wp:positionH>
          <wp:positionV relativeFrom="paragraph">
            <wp:posOffset>234950</wp:posOffset>
          </wp:positionV>
          <wp:extent cx="2863989" cy="831850"/>
          <wp:effectExtent l="0" t="0" r="0" b="0"/>
          <wp:wrapNone/>
          <wp:docPr id="1229510532" name="Imagen 1" descr="Imagen que contiene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510532" name="Imagen 1" descr="Imagen que contiene Aplicación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3989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10FC6A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2A8600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2AAFB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44072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68DE0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AA4FD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8951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DCF3E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68124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F2E98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11695C"/>
    <w:multiLevelType w:val="singleLevel"/>
    <w:tmpl w:val="C77EA74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AC052E2"/>
    <w:multiLevelType w:val="hybridMultilevel"/>
    <w:tmpl w:val="FD066852"/>
    <w:lvl w:ilvl="0" w:tplc="EC4EF58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85AF7"/>
    <w:multiLevelType w:val="hybridMultilevel"/>
    <w:tmpl w:val="E230F79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BB5431"/>
    <w:multiLevelType w:val="hybridMultilevel"/>
    <w:tmpl w:val="68F03B0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B4F22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650829BA"/>
    <w:multiLevelType w:val="singleLevel"/>
    <w:tmpl w:val="C77EA74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78273C25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371536951">
    <w:abstractNumId w:val="10"/>
  </w:num>
  <w:num w:numId="2" w16cid:durableId="52587125">
    <w:abstractNumId w:val="15"/>
  </w:num>
  <w:num w:numId="3" w16cid:durableId="1760059330">
    <w:abstractNumId w:val="16"/>
  </w:num>
  <w:num w:numId="4" w16cid:durableId="47192398">
    <w:abstractNumId w:val="14"/>
  </w:num>
  <w:num w:numId="5" w16cid:durableId="1509634713">
    <w:abstractNumId w:val="13"/>
  </w:num>
  <w:num w:numId="6" w16cid:durableId="1275867926">
    <w:abstractNumId w:val="11"/>
  </w:num>
  <w:num w:numId="7" w16cid:durableId="692803305">
    <w:abstractNumId w:val="12"/>
  </w:num>
  <w:num w:numId="8" w16cid:durableId="1974362782">
    <w:abstractNumId w:val="8"/>
  </w:num>
  <w:num w:numId="9" w16cid:durableId="131756167">
    <w:abstractNumId w:val="3"/>
  </w:num>
  <w:num w:numId="10" w16cid:durableId="1546481998">
    <w:abstractNumId w:val="2"/>
  </w:num>
  <w:num w:numId="11" w16cid:durableId="1573660481">
    <w:abstractNumId w:val="1"/>
  </w:num>
  <w:num w:numId="12" w16cid:durableId="1334138330">
    <w:abstractNumId w:val="0"/>
  </w:num>
  <w:num w:numId="13" w16cid:durableId="241447423">
    <w:abstractNumId w:val="9"/>
  </w:num>
  <w:num w:numId="14" w16cid:durableId="36047687">
    <w:abstractNumId w:val="7"/>
  </w:num>
  <w:num w:numId="15" w16cid:durableId="1431388204">
    <w:abstractNumId w:val="6"/>
  </w:num>
  <w:num w:numId="16" w16cid:durableId="1340306035">
    <w:abstractNumId w:val="5"/>
  </w:num>
  <w:num w:numId="17" w16cid:durableId="12885115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164"/>
    <w:rsid w:val="0000223F"/>
    <w:rsid w:val="000342A4"/>
    <w:rsid w:val="000468BA"/>
    <w:rsid w:val="00062357"/>
    <w:rsid w:val="000706AE"/>
    <w:rsid w:val="0007744C"/>
    <w:rsid w:val="0008727F"/>
    <w:rsid w:val="00090856"/>
    <w:rsid w:val="000A58AC"/>
    <w:rsid w:val="000A7DAB"/>
    <w:rsid w:val="000A7F7E"/>
    <w:rsid w:val="000B1D94"/>
    <w:rsid w:val="000C0DE0"/>
    <w:rsid w:val="000D55ED"/>
    <w:rsid w:val="000D5BEB"/>
    <w:rsid w:val="000D616A"/>
    <w:rsid w:val="000D69A0"/>
    <w:rsid w:val="000D73A0"/>
    <w:rsid w:val="00115AF2"/>
    <w:rsid w:val="00124933"/>
    <w:rsid w:val="00133109"/>
    <w:rsid w:val="00140BE3"/>
    <w:rsid w:val="001677BC"/>
    <w:rsid w:val="00171F46"/>
    <w:rsid w:val="00172D61"/>
    <w:rsid w:val="001743A4"/>
    <w:rsid w:val="00195E7F"/>
    <w:rsid w:val="001A3F3A"/>
    <w:rsid w:val="001A6685"/>
    <w:rsid w:val="001A7456"/>
    <w:rsid w:val="001B0C1E"/>
    <w:rsid w:val="001C6743"/>
    <w:rsid w:val="001D161C"/>
    <w:rsid w:val="001E113B"/>
    <w:rsid w:val="001E7C59"/>
    <w:rsid w:val="002135E2"/>
    <w:rsid w:val="002220C0"/>
    <w:rsid w:val="00224264"/>
    <w:rsid w:val="0024196B"/>
    <w:rsid w:val="00243181"/>
    <w:rsid w:val="00251BD4"/>
    <w:rsid w:val="002520B7"/>
    <w:rsid w:val="0025222F"/>
    <w:rsid w:val="002573FB"/>
    <w:rsid w:val="00272B71"/>
    <w:rsid w:val="00275F4E"/>
    <w:rsid w:val="002801E4"/>
    <w:rsid w:val="0029447D"/>
    <w:rsid w:val="002963A4"/>
    <w:rsid w:val="002A7D38"/>
    <w:rsid w:val="002D13D8"/>
    <w:rsid w:val="002D1CDA"/>
    <w:rsid w:val="002D677E"/>
    <w:rsid w:val="002F716E"/>
    <w:rsid w:val="00305E80"/>
    <w:rsid w:val="003178E6"/>
    <w:rsid w:val="00324A01"/>
    <w:rsid w:val="00343D4A"/>
    <w:rsid w:val="003509E5"/>
    <w:rsid w:val="0036047F"/>
    <w:rsid w:val="00360E1D"/>
    <w:rsid w:val="00363284"/>
    <w:rsid w:val="00373B00"/>
    <w:rsid w:val="00377C79"/>
    <w:rsid w:val="00385B43"/>
    <w:rsid w:val="00386F35"/>
    <w:rsid w:val="0039052D"/>
    <w:rsid w:val="00392C9A"/>
    <w:rsid w:val="003969E1"/>
    <w:rsid w:val="003B52ED"/>
    <w:rsid w:val="003C165F"/>
    <w:rsid w:val="003C672F"/>
    <w:rsid w:val="003D4DEA"/>
    <w:rsid w:val="003F6593"/>
    <w:rsid w:val="003F67C4"/>
    <w:rsid w:val="00416C99"/>
    <w:rsid w:val="00422AE4"/>
    <w:rsid w:val="004274BF"/>
    <w:rsid w:val="0043032E"/>
    <w:rsid w:val="00434361"/>
    <w:rsid w:val="00434736"/>
    <w:rsid w:val="004366F2"/>
    <w:rsid w:val="00451360"/>
    <w:rsid w:val="00451B7F"/>
    <w:rsid w:val="00461D76"/>
    <w:rsid w:val="0046502F"/>
    <w:rsid w:val="004706F8"/>
    <w:rsid w:val="00476F86"/>
    <w:rsid w:val="0048033E"/>
    <w:rsid w:val="00492E77"/>
    <w:rsid w:val="004A0F07"/>
    <w:rsid w:val="004A3840"/>
    <w:rsid w:val="004B1D39"/>
    <w:rsid w:val="004B368E"/>
    <w:rsid w:val="004C5493"/>
    <w:rsid w:val="004D19C4"/>
    <w:rsid w:val="004D42D6"/>
    <w:rsid w:val="00517F64"/>
    <w:rsid w:val="00521B99"/>
    <w:rsid w:val="00527120"/>
    <w:rsid w:val="005335B0"/>
    <w:rsid w:val="00534C27"/>
    <w:rsid w:val="005553D4"/>
    <w:rsid w:val="005614DC"/>
    <w:rsid w:val="00567BAB"/>
    <w:rsid w:val="00584456"/>
    <w:rsid w:val="00597B3E"/>
    <w:rsid w:val="005D0BC0"/>
    <w:rsid w:val="005E776E"/>
    <w:rsid w:val="00603946"/>
    <w:rsid w:val="00612B23"/>
    <w:rsid w:val="006144BC"/>
    <w:rsid w:val="00623B59"/>
    <w:rsid w:val="00626F69"/>
    <w:rsid w:val="0062767B"/>
    <w:rsid w:val="00630637"/>
    <w:rsid w:val="00636CAA"/>
    <w:rsid w:val="00643200"/>
    <w:rsid w:val="00646CE7"/>
    <w:rsid w:val="00661E65"/>
    <w:rsid w:val="0066409A"/>
    <w:rsid w:val="00667280"/>
    <w:rsid w:val="00671F83"/>
    <w:rsid w:val="00677063"/>
    <w:rsid w:val="006774B1"/>
    <w:rsid w:val="00693B62"/>
    <w:rsid w:val="00694155"/>
    <w:rsid w:val="006A2E08"/>
    <w:rsid w:val="006A3867"/>
    <w:rsid w:val="006A3ED7"/>
    <w:rsid w:val="006A6669"/>
    <w:rsid w:val="006C0130"/>
    <w:rsid w:val="006C1059"/>
    <w:rsid w:val="006C4B8E"/>
    <w:rsid w:val="006C725E"/>
    <w:rsid w:val="006D5889"/>
    <w:rsid w:val="006E0121"/>
    <w:rsid w:val="006E6FFD"/>
    <w:rsid w:val="006F0DB6"/>
    <w:rsid w:val="006F27CD"/>
    <w:rsid w:val="007003A5"/>
    <w:rsid w:val="0070418A"/>
    <w:rsid w:val="00706A80"/>
    <w:rsid w:val="00716324"/>
    <w:rsid w:val="00723E59"/>
    <w:rsid w:val="00731496"/>
    <w:rsid w:val="00735123"/>
    <w:rsid w:val="00777D59"/>
    <w:rsid w:val="00782DEB"/>
    <w:rsid w:val="00784767"/>
    <w:rsid w:val="00790161"/>
    <w:rsid w:val="00793863"/>
    <w:rsid w:val="007A30D8"/>
    <w:rsid w:val="007A4979"/>
    <w:rsid w:val="007A53FD"/>
    <w:rsid w:val="007B6DEF"/>
    <w:rsid w:val="007C323A"/>
    <w:rsid w:val="007F7794"/>
    <w:rsid w:val="00800539"/>
    <w:rsid w:val="008040BF"/>
    <w:rsid w:val="0080451D"/>
    <w:rsid w:val="008112E7"/>
    <w:rsid w:val="00823A54"/>
    <w:rsid w:val="00833219"/>
    <w:rsid w:val="00882B25"/>
    <w:rsid w:val="008975A2"/>
    <w:rsid w:val="008C3B5A"/>
    <w:rsid w:val="008E79DA"/>
    <w:rsid w:val="008F0E39"/>
    <w:rsid w:val="00915F12"/>
    <w:rsid w:val="0096706C"/>
    <w:rsid w:val="00973070"/>
    <w:rsid w:val="00974E9A"/>
    <w:rsid w:val="00977A36"/>
    <w:rsid w:val="009B5E0D"/>
    <w:rsid w:val="009B66C4"/>
    <w:rsid w:val="009D4A26"/>
    <w:rsid w:val="009E2F66"/>
    <w:rsid w:val="009E610F"/>
    <w:rsid w:val="009E7E97"/>
    <w:rsid w:val="009F1B4D"/>
    <w:rsid w:val="00A02F6A"/>
    <w:rsid w:val="00A11F7B"/>
    <w:rsid w:val="00A12E21"/>
    <w:rsid w:val="00A1438A"/>
    <w:rsid w:val="00A277D9"/>
    <w:rsid w:val="00A31B37"/>
    <w:rsid w:val="00A51A1D"/>
    <w:rsid w:val="00A6119C"/>
    <w:rsid w:val="00A71190"/>
    <w:rsid w:val="00A72816"/>
    <w:rsid w:val="00A72931"/>
    <w:rsid w:val="00A72A9A"/>
    <w:rsid w:val="00A825E2"/>
    <w:rsid w:val="00A90681"/>
    <w:rsid w:val="00AA4BCD"/>
    <w:rsid w:val="00AE6059"/>
    <w:rsid w:val="00AF240E"/>
    <w:rsid w:val="00AF7A7C"/>
    <w:rsid w:val="00B04171"/>
    <w:rsid w:val="00B30852"/>
    <w:rsid w:val="00B3090B"/>
    <w:rsid w:val="00B44D22"/>
    <w:rsid w:val="00B52817"/>
    <w:rsid w:val="00B64081"/>
    <w:rsid w:val="00B66F06"/>
    <w:rsid w:val="00B728D0"/>
    <w:rsid w:val="00B7781C"/>
    <w:rsid w:val="00B81EE7"/>
    <w:rsid w:val="00B8292A"/>
    <w:rsid w:val="00BA214D"/>
    <w:rsid w:val="00BB75CB"/>
    <w:rsid w:val="00BD2FE6"/>
    <w:rsid w:val="00BF531B"/>
    <w:rsid w:val="00C0560E"/>
    <w:rsid w:val="00C13963"/>
    <w:rsid w:val="00C21ED9"/>
    <w:rsid w:val="00C31531"/>
    <w:rsid w:val="00C41EB6"/>
    <w:rsid w:val="00C446E8"/>
    <w:rsid w:val="00C6013B"/>
    <w:rsid w:val="00C60797"/>
    <w:rsid w:val="00C63C55"/>
    <w:rsid w:val="00C67D88"/>
    <w:rsid w:val="00C7060F"/>
    <w:rsid w:val="00C81B7D"/>
    <w:rsid w:val="00C82724"/>
    <w:rsid w:val="00C82826"/>
    <w:rsid w:val="00C9231B"/>
    <w:rsid w:val="00CA08ED"/>
    <w:rsid w:val="00CC031C"/>
    <w:rsid w:val="00CD0EF7"/>
    <w:rsid w:val="00CE0E54"/>
    <w:rsid w:val="00CE4827"/>
    <w:rsid w:val="00CE7E70"/>
    <w:rsid w:val="00CF30ED"/>
    <w:rsid w:val="00D211D5"/>
    <w:rsid w:val="00D2218F"/>
    <w:rsid w:val="00D2300D"/>
    <w:rsid w:val="00D26D1B"/>
    <w:rsid w:val="00D27456"/>
    <w:rsid w:val="00D64498"/>
    <w:rsid w:val="00D8644E"/>
    <w:rsid w:val="00D87366"/>
    <w:rsid w:val="00D914DD"/>
    <w:rsid w:val="00D927D6"/>
    <w:rsid w:val="00D97D53"/>
    <w:rsid w:val="00DA3164"/>
    <w:rsid w:val="00DA331C"/>
    <w:rsid w:val="00DC00F1"/>
    <w:rsid w:val="00DC3821"/>
    <w:rsid w:val="00DC3AC6"/>
    <w:rsid w:val="00DC3FA7"/>
    <w:rsid w:val="00DC4A1F"/>
    <w:rsid w:val="00DC50C9"/>
    <w:rsid w:val="00DD49D4"/>
    <w:rsid w:val="00DE67DC"/>
    <w:rsid w:val="00DE6C3E"/>
    <w:rsid w:val="00DF43F1"/>
    <w:rsid w:val="00E0696A"/>
    <w:rsid w:val="00E10A30"/>
    <w:rsid w:val="00E22AC6"/>
    <w:rsid w:val="00E34435"/>
    <w:rsid w:val="00E4042E"/>
    <w:rsid w:val="00E53666"/>
    <w:rsid w:val="00E54D2A"/>
    <w:rsid w:val="00E622DE"/>
    <w:rsid w:val="00E63DB2"/>
    <w:rsid w:val="00E9422B"/>
    <w:rsid w:val="00E951B9"/>
    <w:rsid w:val="00EA0B3A"/>
    <w:rsid w:val="00EA6823"/>
    <w:rsid w:val="00EB50FB"/>
    <w:rsid w:val="00EC47F3"/>
    <w:rsid w:val="00ED6CC8"/>
    <w:rsid w:val="00EE45B4"/>
    <w:rsid w:val="00EF40B2"/>
    <w:rsid w:val="00EF4201"/>
    <w:rsid w:val="00EF62C6"/>
    <w:rsid w:val="00EF73CB"/>
    <w:rsid w:val="00F11860"/>
    <w:rsid w:val="00F2197D"/>
    <w:rsid w:val="00F23651"/>
    <w:rsid w:val="00F2368E"/>
    <w:rsid w:val="00F42389"/>
    <w:rsid w:val="00F42E40"/>
    <w:rsid w:val="00F4600B"/>
    <w:rsid w:val="00F5031C"/>
    <w:rsid w:val="00F5116C"/>
    <w:rsid w:val="00F528F3"/>
    <w:rsid w:val="00F53D44"/>
    <w:rsid w:val="00F707FE"/>
    <w:rsid w:val="00F70C6C"/>
    <w:rsid w:val="00F728A8"/>
    <w:rsid w:val="00F81B39"/>
    <w:rsid w:val="00F84B67"/>
    <w:rsid w:val="00FB058B"/>
    <w:rsid w:val="00FB185D"/>
    <w:rsid w:val="00FB3929"/>
    <w:rsid w:val="00FB3F92"/>
    <w:rsid w:val="00FB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F4EE8A"/>
  <w15:docId w15:val="{FDB0E032-96F8-4A7B-80CF-DE29F77C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 Narrow" w:hAnsi="Arial Narrow"/>
      <w:b/>
      <w:spacing w:val="20"/>
      <w:w w:val="200"/>
      <w:kern w:val="144"/>
      <w:sz w:val="22"/>
    </w:rPr>
  </w:style>
  <w:style w:type="paragraph" w:styleId="Ttulo2">
    <w:name w:val="heading 2"/>
    <w:basedOn w:val="Normal"/>
    <w:next w:val="Normal"/>
    <w:qFormat/>
    <w:rsid w:val="00E10A3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E10A3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E10A30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E10A3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E10A3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E10A30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qFormat/>
    <w:rsid w:val="00E10A30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rsid w:val="00E10A3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spacing w:before="60"/>
    </w:pPr>
    <w:rPr>
      <w:rFonts w:ascii="Gill Sans" w:hAnsi="Gill Sans"/>
      <w:sz w:val="14"/>
    </w:rPr>
  </w:style>
  <w:style w:type="paragraph" w:styleId="Textoindependiente2">
    <w:name w:val="Body Text 2"/>
    <w:basedOn w:val="Normal"/>
    <w:rPr>
      <w:rFonts w:ascii="Gill Sans" w:hAnsi="Gill Sans"/>
      <w:sz w:val="10"/>
    </w:rPr>
  </w:style>
  <w:style w:type="paragraph" w:styleId="Textoindependiente3">
    <w:name w:val="Body Text 3"/>
    <w:basedOn w:val="Normal"/>
    <w:pPr>
      <w:jc w:val="both"/>
    </w:pPr>
  </w:style>
  <w:style w:type="paragraph" w:styleId="Ttulo">
    <w:name w:val="Title"/>
    <w:basedOn w:val="Normal"/>
    <w:qFormat/>
    <w:pPr>
      <w:widowControl w:val="0"/>
      <w:jc w:val="center"/>
    </w:pPr>
    <w:rPr>
      <w:b/>
      <w:sz w:val="28"/>
    </w:rPr>
  </w:style>
  <w:style w:type="character" w:styleId="Refdenotaalpie">
    <w:name w:val="footnote reference"/>
    <w:semiHidden/>
    <w:rPr>
      <w:vertAlign w:val="superscript"/>
    </w:rPr>
  </w:style>
  <w:style w:type="paragraph" w:styleId="Textocomentario">
    <w:name w:val="annotation text"/>
    <w:basedOn w:val="Normal"/>
    <w:semiHidden/>
    <w:rsid w:val="00E10A30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E10A30"/>
    <w:rPr>
      <w:b/>
      <w:bCs/>
    </w:rPr>
  </w:style>
  <w:style w:type="paragraph" w:styleId="Cierre">
    <w:name w:val="Closing"/>
    <w:basedOn w:val="Normal"/>
    <w:rsid w:val="00E10A30"/>
    <w:pPr>
      <w:ind w:left="4252"/>
    </w:pPr>
  </w:style>
  <w:style w:type="paragraph" w:styleId="Continuarlista">
    <w:name w:val="List Continue"/>
    <w:basedOn w:val="Normal"/>
    <w:rsid w:val="00E10A30"/>
    <w:pPr>
      <w:spacing w:after="120"/>
      <w:ind w:left="283"/>
    </w:pPr>
  </w:style>
  <w:style w:type="paragraph" w:styleId="Continuarlista2">
    <w:name w:val="List Continue 2"/>
    <w:basedOn w:val="Normal"/>
    <w:rsid w:val="00E10A30"/>
    <w:pPr>
      <w:spacing w:after="120"/>
      <w:ind w:left="566"/>
    </w:pPr>
  </w:style>
  <w:style w:type="paragraph" w:styleId="Continuarlista3">
    <w:name w:val="List Continue 3"/>
    <w:basedOn w:val="Normal"/>
    <w:rsid w:val="00E10A30"/>
    <w:pPr>
      <w:spacing w:after="120"/>
      <w:ind w:left="849"/>
    </w:pPr>
  </w:style>
  <w:style w:type="paragraph" w:styleId="Continuarlista4">
    <w:name w:val="List Continue 4"/>
    <w:basedOn w:val="Normal"/>
    <w:rsid w:val="00E10A30"/>
    <w:pPr>
      <w:spacing w:after="120"/>
      <w:ind w:left="1132"/>
    </w:pPr>
  </w:style>
  <w:style w:type="paragraph" w:styleId="Continuarlista5">
    <w:name w:val="List Continue 5"/>
    <w:basedOn w:val="Normal"/>
    <w:rsid w:val="00E10A30"/>
    <w:pPr>
      <w:spacing w:after="120"/>
      <w:ind w:left="1415"/>
    </w:pPr>
  </w:style>
  <w:style w:type="paragraph" w:styleId="DireccinHTML">
    <w:name w:val="HTML Address"/>
    <w:basedOn w:val="Normal"/>
    <w:rsid w:val="00E10A30"/>
    <w:rPr>
      <w:i/>
      <w:iCs/>
    </w:rPr>
  </w:style>
  <w:style w:type="paragraph" w:styleId="Direccinsobre">
    <w:name w:val="envelope address"/>
    <w:basedOn w:val="Normal"/>
    <w:rsid w:val="00E10A30"/>
    <w:pPr>
      <w:framePr w:w="7920" w:h="1980" w:hRule="exact" w:hSpace="141" w:wrap="auto" w:hAnchor="page" w:xAlign="center" w:yAlign="bottom"/>
      <w:ind w:left="2880"/>
    </w:pPr>
    <w:rPr>
      <w:rFonts w:cs="Arial"/>
      <w:szCs w:val="24"/>
    </w:rPr>
  </w:style>
  <w:style w:type="paragraph" w:styleId="Encabezadodelista">
    <w:name w:val="toa heading"/>
    <w:basedOn w:val="Normal"/>
    <w:next w:val="Normal"/>
    <w:semiHidden/>
    <w:rsid w:val="00E10A30"/>
    <w:pPr>
      <w:spacing w:before="120"/>
    </w:pPr>
    <w:rPr>
      <w:rFonts w:cs="Arial"/>
      <w:b/>
      <w:bCs/>
      <w:szCs w:val="24"/>
    </w:rPr>
  </w:style>
  <w:style w:type="paragraph" w:styleId="Encabezadodemensaje">
    <w:name w:val="Message Header"/>
    <w:basedOn w:val="Normal"/>
    <w:rsid w:val="00E10A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Encabezadodenota">
    <w:name w:val="Note Heading"/>
    <w:basedOn w:val="Normal"/>
    <w:next w:val="Normal"/>
    <w:rsid w:val="00E10A30"/>
  </w:style>
  <w:style w:type="paragraph" w:styleId="Descripcin">
    <w:name w:val="caption"/>
    <w:basedOn w:val="Normal"/>
    <w:next w:val="Normal"/>
    <w:qFormat/>
    <w:rsid w:val="00E10A30"/>
    <w:rPr>
      <w:b/>
      <w:bCs/>
      <w:sz w:val="20"/>
    </w:rPr>
  </w:style>
  <w:style w:type="paragraph" w:styleId="Fecha">
    <w:name w:val="Date"/>
    <w:basedOn w:val="Normal"/>
    <w:next w:val="Normal"/>
    <w:rsid w:val="00E10A30"/>
  </w:style>
  <w:style w:type="paragraph" w:styleId="Firma">
    <w:name w:val="Signature"/>
    <w:basedOn w:val="Normal"/>
    <w:rsid w:val="00E10A30"/>
    <w:pPr>
      <w:ind w:left="4252"/>
    </w:pPr>
  </w:style>
  <w:style w:type="paragraph" w:styleId="Firmadecorreoelectrnico">
    <w:name w:val="E-mail Signature"/>
    <w:basedOn w:val="Normal"/>
    <w:rsid w:val="00E10A30"/>
  </w:style>
  <w:style w:type="paragraph" w:styleId="HTMLconformatoprevio">
    <w:name w:val="HTML Preformatted"/>
    <w:basedOn w:val="Normal"/>
    <w:rsid w:val="00E10A30"/>
    <w:rPr>
      <w:rFonts w:ascii="Courier New" w:hAnsi="Courier New" w:cs="Courier New"/>
      <w:sz w:val="20"/>
    </w:rPr>
  </w:style>
  <w:style w:type="paragraph" w:styleId="ndice1">
    <w:name w:val="index 1"/>
    <w:basedOn w:val="Normal"/>
    <w:next w:val="Normal"/>
    <w:autoRedefine/>
    <w:semiHidden/>
    <w:rsid w:val="00E10A30"/>
    <w:pPr>
      <w:ind w:left="240" w:hanging="240"/>
    </w:pPr>
  </w:style>
  <w:style w:type="paragraph" w:styleId="ndice2">
    <w:name w:val="index 2"/>
    <w:basedOn w:val="Normal"/>
    <w:next w:val="Normal"/>
    <w:autoRedefine/>
    <w:semiHidden/>
    <w:rsid w:val="00E10A30"/>
    <w:pPr>
      <w:ind w:left="480" w:hanging="240"/>
    </w:pPr>
  </w:style>
  <w:style w:type="paragraph" w:styleId="ndice3">
    <w:name w:val="index 3"/>
    <w:basedOn w:val="Normal"/>
    <w:next w:val="Normal"/>
    <w:autoRedefine/>
    <w:semiHidden/>
    <w:rsid w:val="00E10A30"/>
    <w:pPr>
      <w:ind w:left="720" w:hanging="240"/>
    </w:pPr>
  </w:style>
  <w:style w:type="paragraph" w:styleId="ndice4">
    <w:name w:val="index 4"/>
    <w:basedOn w:val="Normal"/>
    <w:next w:val="Normal"/>
    <w:autoRedefine/>
    <w:semiHidden/>
    <w:rsid w:val="00E10A30"/>
    <w:pPr>
      <w:ind w:left="960" w:hanging="240"/>
    </w:pPr>
  </w:style>
  <w:style w:type="paragraph" w:styleId="ndice5">
    <w:name w:val="index 5"/>
    <w:basedOn w:val="Normal"/>
    <w:next w:val="Normal"/>
    <w:autoRedefine/>
    <w:semiHidden/>
    <w:rsid w:val="00E10A30"/>
    <w:pPr>
      <w:ind w:left="1200" w:hanging="240"/>
    </w:pPr>
  </w:style>
  <w:style w:type="paragraph" w:styleId="ndice6">
    <w:name w:val="index 6"/>
    <w:basedOn w:val="Normal"/>
    <w:next w:val="Normal"/>
    <w:autoRedefine/>
    <w:semiHidden/>
    <w:rsid w:val="00E10A30"/>
    <w:pPr>
      <w:ind w:left="1440" w:hanging="240"/>
    </w:pPr>
  </w:style>
  <w:style w:type="paragraph" w:styleId="ndice7">
    <w:name w:val="index 7"/>
    <w:basedOn w:val="Normal"/>
    <w:next w:val="Normal"/>
    <w:autoRedefine/>
    <w:semiHidden/>
    <w:rsid w:val="00E10A30"/>
    <w:pPr>
      <w:ind w:left="1680" w:hanging="240"/>
    </w:pPr>
  </w:style>
  <w:style w:type="paragraph" w:styleId="ndice8">
    <w:name w:val="index 8"/>
    <w:basedOn w:val="Normal"/>
    <w:next w:val="Normal"/>
    <w:autoRedefine/>
    <w:semiHidden/>
    <w:rsid w:val="00E10A30"/>
    <w:pPr>
      <w:ind w:left="1920" w:hanging="240"/>
    </w:pPr>
  </w:style>
  <w:style w:type="paragraph" w:styleId="ndice9">
    <w:name w:val="index 9"/>
    <w:basedOn w:val="Normal"/>
    <w:next w:val="Normal"/>
    <w:autoRedefine/>
    <w:semiHidden/>
    <w:rsid w:val="00E10A30"/>
    <w:pPr>
      <w:ind w:left="2160" w:hanging="240"/>
    </w:pPr>
  </w:style>
  <w:style w:type="paragraph" w:styleId="Lista">
    <w:name w:val="List"/>
    <w:basedOn w:val="Normal"/>
    <w:rsid w:val="00E10A30"/>
    <w:pPr>
      <w:ind w:left="283" w:hanging="283"/>
    </w:pPr>
  </w:style>
  <w:style w:type="paragraph" w:styleId="Lista2">
    <w:name w:val="List 2"/>
    <w:basedOn w:val="Normal"/>
    <w:rsid w:val="00E10A30"/>
    <w:pPr>
      <w:ind w:left="566" w:hanging="283"/>
    </w:pPr>
  </w:style>
  <w:style w:type="paragraph" w:styleId="Lista3">
    <w:name w:val="List 3"/>
    <w:basedOn w:val="Normal"/>
    <w:rsid w:val="00E10A30"/>
    <w:pPr>
      <w:ind w:left="849" w:hanging="283"/>
    </w:pPr>
  </w:style>
  <w:style w:type="paragraph" w:styleId="Lista4">
    <w:name w:val="List 4"/>
    <w:basedOn w:val="Normal"/>
    <w:rsid w:val="00E10A30"/>
    <w:pPr>
      <w:ind w:left="1132" w:hanging="283"/>
    </w:pPr>
  </w:style>
  <w:style w:type="paragraph" w:styleId="Lista5">
    <w:name w:val="List 5"/>
    <w:basedOn w:val="Normal"/>
    <w:rsid w:val="00E10A30"/>
    <w:pPr>
      <w:ind w:left="1415" w:hanging="283"/>
    </w:pPr>
  </w:style>
  <w:style w:type="paragraph" w:styleId="Listaconnmeros">
    <w:name w:val="List Number"/>
    <w:basedOn w:val="Normal"/>
    <w:rsid w:val="00E10A30"/>
    <w:pPr>
      <w:numPr>
        <w:numId w:val="8"/>
      </w:numPr>
    </w:pPr>
  </w:style>
  <w:style w:type="paragraph" w:styleId="Listaconnmeros2">
    <w:name w:val="List Number 2"/>
    <w:basedOn w:val="Normal"/>
    <w:rsid w:val="00E10A30"/>
    <w:pPr>
      <w:numPr>
        <w:numId w:val="9"/>
      </w:numPr>
    </w:pPr>
  </w:style>
  <w:style w:type="paragraph" w:styleId="Listaconnmeros3">
    <w:name w:val="List Number 3"/>
    <w:basedOn w:val="Normal"/>
    <w:rsid w:val="00E10A30"/>
    <w:pPr>
      <w:numPr>
        <w:numId w:val="10"/>
      </w:numPr>
    </w:pPr>
  </w:style>
  <w:style w:type="paragraph" w:styleId="Listaconnmeros4">
    <w:name w:val="List Number 4"/>
    <w:basedOn w:val="Normal"/>
    <w:rsid w:val="00E10A30"/>
    <w:pPr>
      <w:numPr>
        <w:numId w:val="11"/>
      </w:numPr>
    </w:pPr>
  </w:style>
  <w:style w:type="paragraph" w:styleId="Listaconnmeros5">
    <w:name w:val="List Number 5"/>
    <w:basedOn w:val="Normal"/>
    <w:rsid w:val="00E10A30"/>
    <w:pPr>
      <w:numPr>
        <w:numId w:val="12"/>
      </w:numPr>
    </w:pPr>
  </w:style>
  <w:style w:type="paragraph" w:styleId="Listaconvietas">
    <w:name w:val="List Bullet"/>
    <w:basedOn w:val="Normal"/>
    <w:rsid w:val="00E10A30"/>
    <w:pPr>
      <w:numPr>
        <w:numId w:val="13"/>
      </w:numPr>
    </w:pPr>
  </w:style>
  <w:style w:type="paragraph" w:styleId="Listaconvietas2">
    <w:name w:val="List Bullet 2"/>
    <w:basedOn w:val="Normal"/>
    <w:rsid w:val="00E10A30"/>
    <w:pPr>
      <w:numPr>
        <w:numId w:val="14"/>
      </w:numPr>
    </w:pPr>
  </w:style>
  <w:style w:type="paragraph" w:styleId="Listaconvietas3">
    <w:name w:val="List Bullet 3"/>
    <w:basedOn w:val="Normal"/>
    <w:rsid w:val="00E10A30"/>
    <w:pPr>
      <w:numPr>
        <w:numId w:val="15"/>
      </w:numPr>
    </w:pPr>
  </w:style>
  <w:style w:type="paragraph" w:styleId="Listaconvietas4">
    <w:name w:val="List Bullet 4"/>
    <w:basedOn w:val="Normal"/>
    <w:rsid w:val="00E10A30"/>
    <w:pPr>
      <w:numPr>
        <w:numId w:val="16"/>
      </w:numPr>
    </w:pPr>
  </w:style>
  <w:style w:type="paragraph" w:styleId="Listaconvietas5">
    <w:name w:val="List Bullet 5"/>
    <w:basedOn w:val="Normal"/>
    <w:rsid w:val="00E10A30"/>
    <w:pPr>
      <w:numPr>
        <w:numId w:val="17"/>
      </w:numPr>
    </w:pPr>
  </w:style>
  <w:style w:type="paragraph" w:styleId="Mapadeldocumento">
    <w:name w:val="Document Map"/>
    <w:basedOn w:val="Normal"/>
    <w:semiHidden/>
    <w:rsid w:val="00E10A30"/>
    <w:pPr>
      <w:shd w:val="clear" w:color="auto" w:fill="000080"/>
    </w:pPr>
    <w:rPr>
      <w:rFonts w:ascii="Tahoma" w:hAnsi="Tahoma" w:cs="Tahoma"/>
      <w:sz w:val="20"/>
    </w:rPr>
  </w:style>
  <w:style w:type="paragraph" w:styleId="NormalWeb">
    <w:name w:val="Normal (Web)"/>
    <w:basedOn w:val="Normal"/>
    <w:rsid w:val="00E10A30"/>
    <w:rPr>
      <w:rFonts w:ascii="Times New Roman" w:hAnsi="Times New Roman"/>
      <w:szCs w:val="24"/>
    </w:rPr>
  </w:style>
  <w:style w:type="paragraph" w:styleId="Remitedesobre">
    <w:name w:val="envelope return"/>
    <w:basedOn w:val="Normal"/>
    <w:rsid w:val="00E10A30"/>
    <w:rPr>
      <w:rFonts w:cs="Arial"/>
      <w:sz w:val="20"/>
    </w:rPr>
  </w:style>
  <w:style w:type="paragraph" w:styleId="Saludo">
    <w:name w:val="Salutation"/>
    <w:basedOn w:val="Normal"/>
    <w:next w:val="Normal"/>
    <w:rsid w:val="00E10A30"/>
  </w:style>
  <w:style w:type="paragraph" w:styleId="Sangra2detindependiente">
    <w:name w:val="Body Text Indent 2"/>
    <w:basedOn w:val="Normal"/>
    <w:rsid w:val="00E10A30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E10A30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E10A30"/>
    <w:pPr>
      <w:spacing w:after="120"/>
      <w:ind w:left="283"/>
    </w:pPr>
  </w:style>
  <w:style w:type="paragraph" w:styleId="Sangranormal">
    <w:name w:val="Normal Indent"/>
    <w:basedOn w:val="Normal"/>
    <w:rsid w:val="00E10A30"/>
    <w:pPr>
      <w:ind w:left="708"/>
    </w:pPr>
  </w:style>
  <w:style w:type="paragraph" w:styleId="Subttulo">
    <w:name w:val="Subtitle"/>
    <w:basedOn w:val="Normal"/>
    <w:qFormat/>
    <w:rsid w:val="00E10A30"/>
    <w:pPr>
      <w:spacing w:after="60"/>
      <w:jc w:val="center"/>
      <w:outlineLvl w:val="1"/>
    </w:pPr>
    <w:rPr>
      <w:rFonts w:cs="Arial"/>
      <w:szCs w:val="24"/>
    </w:rPr>
  </w:style>
  <w:style w:type="paragraph" w:styleId="Tabladeilustraciones">
    <w:name w:val="table of figures"/>
    <w:basedOn w:val="Normal"/>
    <w:next w:val="Normal"/>
    <w:semiHidden/>
    <w:rsid w:val="00E10A30"/>
  </w:style>
  <w:style w:type="paragraph" w:styleId="TDC1">
    <w:name w:val="toc 1"/>
    <w:basedOn w:val="Normal"/>
    <w:next w:val="Normal"/>
    <w:autoRedefine/>
    <w:semiHidden/>
    <w:rsid w:val="00E10A30"/>
  </w:style>
  <w:style w:type="paragraph" w:styleId="TDC2">
    <w:name w:val="toc 2"/>
    <w:basedOn w:val="Normal"/>
    <w:next w:val="Normal"/>
    <w:autoRedefine/>
    <w:semiHidden/>
    <w:rsid w:val="00E10A30"/>
    <w:pPr>
      <w:ind w:left="240"/>
    </w:pPr>
  </w:style>
  <w:style w:type="paragraph" w:styleId="TDC3">
    <w:name w:val="toc 3"/>
    <w:basedOn w:val="Normal"/>
    <w:next w:val="Normal"/>
    <w:autoRedefine/>
    <w:semiHidden/>
    <w:rsid w:val="00E10A30"/>
    <w:pPr>
      <w:ind w:left="480"/>
    </w:pPr>
  </w:style>
  <w:style w:type="paragraph" w:styleId="TDC4">
    <w:name w:val="toc 4"/>
    <w:basedOn w:val="Normal"/>
    <w:next w:val="Normal"/>
    <w:autoRedefine/>
    <w:semiHidden/>
    <w:rsid w:val="00E10A30"/>
    <w:pPr>
      <w:ind w:left="720"/>
    </w:pPr>
  </w:style>
  <w:style w:type="paragraph" w:styleId="TDC5">
    <w:name w:val="toc 5"/>
    <w:basedOn w:val="Normal"/>
    <w:next w:val="Normal"/>
    <w:autoRedefine/>
    <w:semiHidden/>
    <w:rsid w:val="00E10A30"/>
    <w:pPr>
      <w:ind w:left="960"/>
    </w:pPr>
  </w:style>
  <w:style w:type="paragraph" w:styleId="TDC6">
    <w:name w:val="toc 6"/>
    <w:basedOn w:val="Normal"/>
    <w:next w:val="Normal"/>
    <w:autoRedefine/>
    <w:semiHidden/>
    <w:rsid w:val="00E10A30"/>
    <w:pPr>
      <w:ind w:left="1200"/>
    </w:pPr>
  </w:style>
  <w:style w:type="paragraph" w:styleId="TDC7">
    <w:name w:val="toc 7"/>
    <w:basedOn w:val="Normal"/>
    <w:next w:val="Normal"/>
    <w:autoRedefine/>
    <w:semiHidden/>
    <w:rsid w:val="00E10A30"/>
    <w:pPr>
      <w:ind w:left="1440"/>
    </w:pPr>
  </w:style>
  <w:style w:type="paragraph" w:styleId="TDC8">
    <w:name w:val="toc 8"/>
    <w:basedOn w:val="Normal"/>
    <w:next w:val="Normal"/>
    <w:autoRedefine/>
    <w:semiHidden/>
    <w:rsid w:val="00E10A30"/>
    <w:pPr>
      <w:ind w:left="1680"/>
    </w:pPr>
  </w:style>
  <w:style w:type="paragraph" w:styleId="TDC9">
    <w:name w:val="toc 9"/>
    <w:basedOn w:val="Normal"/>
    <w:next w:val="Normal"/>
    <w:autoRedefine/>
    <w:semiHidden/>
    <w:rsid w:val="00E10A30"/>
    <w:pPr>
      <w:ind w:left="1920"/>
    </w:pPr>
  </w:style>
  <w:style w:type="paragraph" w:styleId="Textoconsangra">
    <w:name w:val="table of authorities"/>
    <w:basedOn w:val="Normal"/>
    <w:next w:val="Normal"/>
    <w:semiHidden/>
    <w:rsid w:val="00E10A30"/>
    <w:pPr>
      <w:ind w:left="240" w:hanging="240"/>
    </w:pPr>
  </w:style>
  <w:style w:type="paragraph" w:styleId="Textodebloque">
    <w:name w:val="Block Text"/>
    <w:basedOn w:val="Normal"/>
    <w:rsid w:val="00E10A30"/>
    <w:pPr>
      <w:spacing w:after="120"/>
      <w:ind w:left="1440" w:right="1440"/>
    </w:pPr>
  </w:style>
  <w:style w:type="paragraph" w:styleId="Textodeglobo">
    <w:name w:val="Balloon Text"/>
    <w:basedOn w:val="Normal"/>
    <w:semiHidden/>
    <w:rsid w:val="00E10A30"/>
    <w:rPr>
      <w:rFonts w:ascii="Tahoma" w:hAnsi="Tahoma" w:cs="Tahoma"/>
      <w:sz w:val="16"/>
      <w:szCs w:val="16"/>
    </w:rPr>
  </w:style>
  <w:style w:type="paragraph" w:styleId="Textoindependienteprimerasangra">
    <w:name w:val="Body Text First Indent"/>
    <w:basedOn w:val="Textoindependiente"/>
    <w:rsid w:val="00E10A30"/>
    <w:pPr>
      <w:spacing w:before="0" w:after="120"/>
      <w:ind w:firstLine="210"/>
    </w:pPr>
    <w:rPr>
      <w:rFonts w:ascii="Arial" w:hAnsi="Arial"/>
      <w:sz w:val="24"/>
    </w:rPr>
  </w:style>
  <w:style w:type="paragraph" w:styleId="Textoindependienteprimerasangra2">
    <w:name w:val="Body Text First Indent 2"/>
    <w:basedOn w:val="Sangradetextonormal"/>
    <w:rsid w:val="00E10A30"/>
    <w:pPr>
      <w:ind w:firstLine="210"/>
    </w:pPr>
  </w:style>
  <w:style w:type="paragraph" w:styleId="Textomacro">
    <w:name w:val="macro"/>
    <w:semiHidden/>
    <w:rsid w:val="00E10A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s-ES_tradnl"/>
    </w:rPr>
  </w:style>
  <w:style w:type="paragraph" w:styleId="Textonotaalfinal">
    <w:name w:val="endnote text"/>
    <w:basedOn w:val="Normal"/>
    <w:semiHidden/>
    <w:rsid w:val="00E10A30"/>
    <w:rPr>
      <w:sz w:val="20"/>
    </w:rPr>
  </w:style>
  <w:style w:type="paragraph" w:styleId="Textonotapie">
    <w:name w:val="footnote text"/>
    <w:basedOn w:val="Normal"/>
    <w:semiHidden/>
    <w:rsid w:val="00E10A30"/>
    <w:rPr>
      <w:sz w:val="20"/>
    </w:rPr>
  </w:style>
  <w:style w:type="paragraph" w:styleId="Textosinformato">
    <w:name w:val="Plain Text"/>
    <w:basedOn w:val="Normal"/>
    <w:rsid w:val="00E10A30"/>
    <w:rPr>
      <w:rFonts w:ascii="Courier New" w:hAnsi="Courier New" w:cs="Courier New"/>
      <w:sz w:val="20"/>
    </w:rPr>
  </w:style>
  <w:style w:type="paragraph" w:styleId="Ttulodendice">
    <w:name w:val="index heading"/>
    <w:basedOn w:val="Normal"/>
    <w:next w:val="ndice1"/>
    <w:semiHidden/>
    <w:rsid w:val="00E10A30"/>
    <w:rPr>
      <w:rFonts w:cs="Arial"/>
      <w:b/>
      <w:bCs/>
    </w:rPr>
  </w:style>
  <w:style w:type="character" w:customStyle="1" w:styleId="EncabezadoCar">
    <w:name w:val="Encabezado Car"/>
    <w:link w:val="Encabezado"/>
    <w:uiPriority w:val="99"/>
    <w:rsid w:val="002F716E"/>
    <w:rPr>
      <w:rFonts w:ascii="Arial" w:hAnsi="Arial"/>
      <w:sz w:val="24"/>
      <w:lang w:val="es-ES_tradnl"/>
    </w:rPr>
  </w:style>
  <w:style w:type="character" w:customStyle="1" w:styleId="PiedepginaCar">
    <w:name w:val="Pie de página Car"/>
    <w:link w:val="Piedepgina"/>
    <w:uiPriority w:val="99"/>
    <w:rsid w:val="000D616A"/>
    <w:rPr>
      <w:rFonts w:ascii="Arial" w:hAnsi="Arial"/>
      <w:sz w:val="24"/>
      <w:lang w:val="es-ES_tradnl"/>
    </w:rPr>
  </w:style>
  <w:style w:type="paragraph" w:customStyle="1" w:styleId="Default">
    <w:name w:val="Default"/>
    <w:rsid w:val="00915F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396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659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6593"/>
    <w:rPr>
      <w:rFonts w:ascii="Arial" w:hAnsi="Arial"/>
      <w:i/>
      <w:iCs/>
      <w:color w:val="4F81BD" w:themeColor="accent1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integros.voluntarios@aei.gob.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G5\Mis%20documentos\DG%2010\plantillas%20SG%20GE%20FEC\MEC%20-%20nota%20interior%20Subdireccio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MEC - nota interior Subdireccion</Template>
  <TotalTime>1</TotalTime>
  <Pages>1</Pages>
  <Words>203</Words>
  <Characters>1318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Empiece a escribir en esta línea</vt:lpstr>
    </vt:vector>
  </TitlesOfParts>
  <Company>OCYT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Empiece a escribir en esta línea</dc:title>
  <dc:creator>AMG5</dc:creator>
  <cp:lastModifiedBy>Cancelo Castro, M.Carlota</cp:lastModifiedBy>
  <cp:revision>2</cp:revision>
  <cp:lastPrinted>2009-02-24T10:56:00Z</cp:lastPrinted>
  <dcterms:created xsi:type="dcterms:W3CDTF">2025-09-19T10:16:00Z</dcterms:created>
  <dcterms:modified xsi:type="dcterms:W3CDTF">2025-09-19T10:16:00Z</dcterms:modified>
</cp:coreProperties>
</file>