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D8786" w14:textId="77777777" w:rsidR="00A121B6" w:rsidRDefault="00A121B6" w:rsidP="00624C6D">
      <w:pPr>
        <w:ind w:left="-851"/>
        <w:jc w:val="center"/>
        <w:rPr>
          <w:rFonts w:ascii="Arial Narrow" w:hAnsi="Arial Narrow"/>
          <w:b/>
          <w:sz w:val="24"/>
        </w:rPr>
      </w:pPr>
      <w:bookmarkStart w:id="0" w:name="_GoBack"/>
      <w:bookmarkEnd w:id="0"/>
    </w:p>
    <w:p w14:paraId="552B0F76" w14:textId="0383A0FA" w:rsidR="00816DE3" w:rsidRPr="00B3024C" w:rsidRDefault="00B3024C" w:rsidP="00624C6D">
      <w:pPr>
        <w:ind w:left="-851"/>
        <w:jc w:val="center"/>
        <w:rPr>
          <w:rFonts w:ascii="Arial Narrow" w:hAnsi="Arial Narrow"/>
          <w:b/>
          <w:sz w:val="24"/>
        </w:rPr>
      </w:pPr>
      <w:r w:rsidRPr="00B3024C">
        <w:rPr>
          <w:rFonts w:ascii="Arial Narrow" w:hAnsi="Arial Narrow"/>
          <w:b/>
          <w:sz w:val="24"/>
        </w:rPr>
        <w:t>AYUDAS JUAN DE LA CIERVA</w:t>
      </w:r>
      <w:r w:rsidR="00A121B6">
        <w:rPr>
          <w:rFonts w:ascii="Arial Narrow" w:hAnsi="Arial Narrow"/>
          <w:b/>
          <w:sz w:val="24"/>
        </w:rPr>
        <w:t xml:space="preserve"> 2023</w:t>
      </w:r>
    </w:p>
    <w:p w14:paraId="6FFD13E8" w14:textId="77777777" w:rsidR="00624C6D" w:rsidRPr="00387D79" w:rsidRDefault="00624C6D" w:rsidP="00624C6D">
      <w:pPr>
        <w:ind w:left="-851"/>
        <w:jc w:val="center"/>
        <w:rPr>
          <w:rFonts w:ascii="Arial Narrow" w:hAnsi="Arial Narrow"/>
          <w:b/>
          <w:sz w:val="24"/>
        </w:rPr>
      </w:pPr>
      <w:r w:rsidRPr="00387D79">
        <w:rPr>
          <w:rFonts w:ascii="Arial Narrow" w:hAnsi="Arial Narrow"/>
          <w:b/>
          <w:sz w:val="24"/>
        </w:rPr>
        <w:t xml:space="preserve">IMPRESO DE SOLICITUD PARA CAMBIO DE </w:t>
      </w:r>
      <w:r w:rsidR="006D7B01">
        <w:rPr>
          <w:rFonts w:ascii="Arial Narrow" w:hAnsi="Arial Narrow"/>
          <w:b/>
          <w:sz w:val="24"/>
        </w:rPr>
        <w:t>EQUIPO DE INVESTIGACIÓN</w:t>
      </w:r>
      <w:r w:rsidRPr="00387D79">
        <w:rPr>
          <w:rFonts w:ascii="Arial Narrow" w:hAnsi="Arial Narrow"/>
          <w:b/>
          <w:sz w:val="24"/>
        </w:rPr>
        <w:t xml:space="preserve"> DE</w:t>
      </w:r>
      <w:r w:rsidR="00BF493B">
        <w:rPr>
          <w:rFonts w:ascii="Arial Narrow" w:hAnsi="Arial Narrow"/>
          <w:b/>
          <w:sz w:val="24"/>
        </w:rPr>
        <w:t xml:space="preserve"> LA PERSONA CONTRATADA</w:t>
      </w:r>
    </w:p>
    <w:p w14:paraId="5AF196A7" w14:textId="77777777" w:rsidR="00624C6D" w:rsidRPr="00624C6D" w:rsidRDefault="00624C6D" w:rsidP="00624C6D">
      <w:pPr>
        <w:jc w:val="center"/>
        <w:rPr>
          <w:rFonts w:ascii="Arial Narrow" w:hAnsi="Arial Narrow"/>
          <w:szCs w:val="2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D72468" w:rsidRPr="00624C6D" w14:paraId="7906FB5E" w14:textId="77777777" w:rsidTr="00C761B0">
        <w:trPr>
          <w:cantSplit/>
          <w:trHeight w:val="2453"/>
        </w:trPr>
        <w:tc>
          <w:tcPr>
            <w:tcW w:w="10207" w:type="dxa"/>
          </w:tcPr>
          <w:p w14:paraId="012D69C0" w14:textId="77777777" w:rsidR="00D72468" w:rsidRPr="00624C6D" w:rsidRDefault="00D72468" w:rsidP="00C761B0">
            <w:pPr>
              <w:tabs>
                <w:tab w:val="left" w:pos="-851"/>
              </w:tabs>
              <w:ind w:right="-852"/>
              <w:rPr>
                <w:rFonts w:ascii="Arial Narrow" w:hAnsi="Arial Narrow"/>
                <w:szCs w:val="20"/>
              </w:rPr>
            </w:pPr>
          </w:p>
          <w:p w14:paraId="463E9F80" w14:textId="77777777" w:rsidR="00D72468" w:rsidRDefault="00D72468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>, como representante legal del Organismo</w:t>
            </w:r>
            <w:r w:rsidR="00963679">
              <w:rPr>
                <w:rFonts w:ascii="Arial Narrow" w:hAnsi="Arial Narrow"/>
                <w:szCs w:val="20"/>
              </w:rPr>
              <w:t>: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 xml:space="preserve">      (nombre del Centro de I+D)          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>
              <w:rPr>
                <w:rFonts w:ascii="Arial Narrow" w:hAnsi="Arial Narrow"/>
                <w:szCs w:val="20"/>
              </w:rPr>
              <w:t xml:space="preserve">, </w:t>
            </w:r>
            <w:r w:rsidR="00342CEF">
              <w:rPr>
                <w:rFonts w:ascii="Arial Narrow" w:hAnsi="Arial Narrow"/>
                <w:szCs w:val="20"/>
              </w:rPr>
              <w:t xml:space="preserve">con CIF: 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 xml:space="preserve"> (indique CIF del Centro de I+D)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342CEF">
              <w:rPr>
                <w:rFonts w:ascii="Arial Narrow" w:hAnsi="Arial Narrow"/>
                <w:szCs w:val="20"/>
              </w:rPr>
              <w:t xml:space="preserve">, beneficiario de una ayuda </w:t>
            </w:r>
            <w:r w:rsidR="00816DE3">
              <w:rPr>
                <w:rFonts w:ascii="Arial Narrow" w:hAnsi="Arial Narrow"/>
              </w:rPr>
              <w:t xml:space="preserve">al amparo de la convocatoria de ayudas (nombre y año de la convocatoria </w:t>
            </w:r>
            <w:r w:rsidR="00816DE3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6DE3">
              <w:rPr>
                <w:rFonts w:ascii="Arial Narrow" w:hAnsi="Arial Narrow"/>
              </w:rPr>
              <w:instrText xml:space="preserve"> FORMTEXT </w:instrText>
            </w:r>
            <w:r w:rsidR="00816DE3">
              <w:rPr>
                <w:rFonts w:ascii="Arial Narrow" w:hAnsi="Arial Narrow"/>
              </w:rPr>
            </w:r>
            <w:r w:rsidR="00816DE3">
              <w:rPr>
                <w:rFonts w:ascii="Arial Narrow" w:hAnsi="Arial Narrow"/>
              </w:rPr>
              <w:fldChar w:fldCharType="separate"/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</w:rPr>
              <w:fldChar w:fldCharType="end"/>
            </w:r>
            <w:r w:rsidR="00816DE3">
              <w:rPr>
                <w:rFonts w:ascii="Arial Narrow" w:hAnsi="Arial Narrow"/>
              </w:rPr>
              <w:t xml:space="preserve">) </w:t>
            </w:r>
            <w:r w:rsidR="008504BC">
              <w:rPr>
                <w:rFonts w:ascii="Arial Narrow" w:hAnsi="Arial Narrow"/>
                <w:szCs w:val="20"/>
              </w:rPr>
              <w:t>para la contratación de</w:t>
            </w:r>
            <w:r w:rsidR="00963679">
              <w:rPr>
                <w:rFonts w:ascii="Arial Narrow" w:hAnsi="Arial Narrow"/>
                <w:szCs w:val="20"/>
              </w:rPr>
              <w:t xml:space="preserve"> </w:t>
            </w:r>
            <w:r w:rsidRPr="00624C6D">
              <w:rPr>
                <w:rFonts w:ascii="Arial Narrow" w:hAnsi="Arial Narrow"/>
                <w:szCs w:val="20"/>
              </w:rPr>
              <w:t xml:space="preserve">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, </w:t>
            </w:r>
            <w:r w:rsidR="00963679">
              <w:rPr>
                <w:rFonts w:ascii="Arial Narrow" w:hAnsi="Arial Narrow"/>
                <w:szCs w:val="20"/>
              </w:rPr>
              <w:t xml:space="preserve">con </w:t>
            </w:r>
            <w:r w:rsidRPr="00624C6D">
              <w:rPr>
                <w:rFonts w:ascii="Arial Narrow" w:hAnsi="Arial Narrow"/>
                <w:szCs w:val="20"/>
              </w:rPr>
              <w:t xml:space="preserve">D.N.I. o pasaporte nº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, </w:t>
            </w:r>
            <w:r w:rsidR="00963679">
              <w:rPr>
                <w:rFonts w:ascii="Arial Narrow" w:hAnsi="Arial Narrow"/>
                <w:szCs w:val="20"/>
              </w:rPr>
              <w:t>solicita se autorice</w:t>
            </w:r>
            <w:r w:rsidR="00963679" w:rsidRPr="00624C6D">
              <w:rPr>
                <w:rFonts w:ascii="Arial Narrow" w:hAnsi="Arial Narrow"/>
                <w:szCs w:val="20"/>
              </w:rPr>
              <w:t xml:space="preserve"> el </w:t>
            </w:r>
            <w:r w:rsidR="0065069F">
              <w:rPr>
                <w:rFonts w:ascii="Arial Narrow" w:hAnsi="Arial Narrow"/>
                <w:szCs w:val="20"/>
              </w:rPr>
              <w:t xml:space="preserve">cambio </w:t>
            </w:r>
            <w:r w:rsidR="006D7B01">
              <w:rPr>
                <w:rFonts w:ascii="Arial Narrow" w:hAnsi="Arial Narrow"/>
                <w:szCs w:val="20"/>
              </w:rPr>
              <w:t>de equipo de investigación del</w:t>
            </w:r>
            <w:r w:rsidR="009F54E0">
              <w:rPr>
                <w:rFonts w:ascii="Arial Narrow" w:hAnsi="Arial Narrow"/>
                <w:szCs w:val="20"/>
              </w:rPr>
              <w:t>/ de la</w:t>
            </w:r>
            <w:r w:rsidR="006D7B01">
              <w:rPr>
                <w:rFonts w:ascii="Arial Narrow" w:hAnsi="Arial Narrow"/>
                <w:szCs w:val="20"/>
              </w:rPr>
              <w:t xml:space="preserve"> citado</w:t>
            </w:r>
            <w:r w:rsidR="009F54E0">
              <w:rPr>
                <w:rFonts w:ascii="Arial Narrow" w:hAnsi="Arial Narrow"/>
                <w:szCs w:val="20"/>
              </w:rPr>
              <w:t>/a</w:t>
            </w:r>
            <w:r w:rsidR="006D7B01">
              <w:rPr>
                <w:rFonts w:ascii="Arial Narrow" w:hAnsi="Arial Narrow"/>
                <w:szCs w:val="20"/>
              </w:rPr>
              <w:t xml:space="preserve"> investigador/a.</w:t>
            </w:r>
          </w:p>
          <w:p w14:paraId="6B79C68B" w14:textId="77777777" w:rsidR="00D864AF" w:rsidRPr="00624C6D" w:rsidRDefault="00D864AF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/>
                <w:szCs w:val="20"/>
              </w:rPr>
              <w:t xml:space="preserve">Referencia de la ayuda: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</w:p>
          <w:p w14:paraId="39C2AE05" w14:textId="77777777" w:rsidR="00D72468" w:rsidRPr="00624C6D" w:rsidRDefault="00D72468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</w:p>
          <w:p w14:paraId="7C9AC277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Por el Centro de I+D                                                           </w:t>
            </w:r>
            <w:r w:rsidR="008504BC">
              <w:rPr>
                <w:rFonts w:ascii="Arial Narrow" w:hAnsi="Arial Narrow"/>
                <w:szCs w:val="20"/>
              </w:rPr>
              <w:t xml:space="preserve">               </w:t>
            </w:r>
            <w:proofErr w:type="spellStart"/>
            <w:r w:rsidR="008504BC">
              <w:rPr>
                <w:rFonts w:ascii="Arial Narrow" w:hAnsi="Arial Narrow"/>
                <w:szCs w:val="20"/>
              </w:rPr>
              <w:t>VºBº</w:t>
            </w:r>
            <w:proofErr w:type="spellEnd"/>
            <w:r w:rsidR="008504BC">
              <w:rPr>
                <w:rFonts w:ascii="Arial Narrow" w:hAnsi="Arial Narrow"/>
                <w:szCs w:val="20"/>
              </w:rPr>
              <w:t xml:space="preserve"> Persona contratada</w:t>
            </w:r>
          </w:p>
          <w:p w14:paraId="58234877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Firma y </w:t>
            </w:r>
            <w:proofErr w:type="gramStart"/>
            <w:r w:rsidRPr="00624C6D">
              <w:rPr>
                <w:rFonts w:ascii="Arial Narrow" w:hAnsi="Arial Narrow"/>
                <w:szCs w:val="20"/>
              </w:rPr>
              <w:t xml:space="preserve">sello,   </w:t>
            </w:r>
            <w:proofErr w:type="gramEnd"/>
            <w:r w:rsidRPr="00624C6D">
              <w:rPr>
                <w:rFonts w:ascii="Arial Narrow" w:hAnsi="Arial Narrow"/>
                <w:szCs w:val="20"/>
              </w:rPr>
              <w:t xml:space="preserve">                                                                                    Firma,</w:t>
            </w:r>
          </w:p>
          <w:p w14:paraId="5C9FD32C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7A7525EF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7B3D31B0" w14:textId="77777777" w:rsidR="005E2990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       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                                                                                       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</w:p>
          <w:p w14:paraId="75A8347B" w14:textId="77777777" w:rsidR="00A46508" w:rsidRDefault="00A46508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50F24326" w14:textId="77777777" w:rsidR="00D72468" w:rsidRPr="00624C6D" w:rsidRDefault="00D72468" w:rsidP="00387D79">
            <w:pPr>
              <w:tabs>
                <w:tab w:val="left" w:pos="-851"/>
              </w:tabs>
              <w:spacing w:line="360" w:lineRule="auto"/>
              <w:ind w:right="-852"/>
              <w:jc w:val="both"/>
              <w:rPr>
                <w:rFonts w:ascii="Arial Narrow" w:hAnsi="Arial Narrow"/>
                <w:szCs w:val="20"/>
              </w:rPr>
            </w:pPr>
          </w:p>
        </w:tc>
      </w:tr>
    </w:tbl>
    <w:p w14:paraId="1BE63AF0" w14:textId="77777777" w:rsidR="006D7B01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sz w:val="14"/>
          <w:szCs w:val="14"/>
        </w:rPr>
      </w:pPr>
    </w:p>
    <w:p w14:paraId="6A6FD157" w14:textId="6DC0C793" w:rsidR="00341610" w:rsidRPr="006337B8" w:rsidRDefault="00341610" w:rsidP="006337B8">
      <w:pPr>
        <w:tabs>
          <w:tab w:val="left" w:pos="-851"/>
        </w:tabs>
        <w:ind w:left="-851"/>
        <w:rPr>
          <w:rFonts w:ascii="Arial Narrow" w:hAnsi="Arial Narrow"/>
          <w:szCs w:val="20"/>
        </w:rPr>
      </w:pPr>
      <w:r w:rsidRPr="006337B8">
        <w:rPr>
          <w:rFonts w:ascii="Arial Narrow" w:hAnsi="Arial Narrow"/>
          <w:szCs w:val="20"/>
        </w:rPr>
        <w:t xml:space="preserve">Junto con la solicitud, se deberá adjuntar el </w:t>
      </w:r>
      <w:r w:rsidRPr="006337B8">
        <w:rPr>
          <w:rFonts w:ascii="Arial Narrow" w:hAnsi="Arial Narrow"/>
          <w:b/>
          <w:szCs w:val="20"/>
          <w:u w:val="single"/>
        </w:rPr>
        <w:t xml:space="preserve">historial investigador del </w:t>
      </w:r>
      <w:r w:rsidR="006337B8">
        <w:rPr>
          <w:rFonts w:ascii="Arial Narrow" w:hAnsi="Arial Narrow"/>
          <w:b/>
          <w:szCs w:val="20"/>
          <w:u w:val="single"/>
        </w:rPr>
        <w:t xml:space="preserve">nuevo </w:t>
      </w:r>
      <w:r w:rsidRPr="006337B8">
        <w:rPr>
          <w:rFonts w:ascii="Arial Narrow" w:hAnsi="Arial Narrow"/>
          <w:b/>
          <w:szCs w:val="20"/>
          <w:u w:val="single"/>
        </w:rPr>
        <w:t>equipo</w:t>
      </w:r>
      <w:r w:rsidR="00AA1392" w:rsidRPr="006337B8">
        <w:rPr>
          <w:rFonts w:ascii="Arial Narrow" w:hAnsi="Arial Narrow"/>
          <w:b/>
          <w:szCs w:val="20"/>
        </w:rPr>
        <w:t xml:space="preserve"> </w:t>
      </w:r>
      <w:r w:rsidR="00AA1392" w:rsidRPr="006337B8">
        <w:rPr>
          <w:rFonts w:ascii="Arial Narrow" w:hAnsi="Arial Narrow"/>
          <w:bCs/>
          <w:szCs w:val="20"/>
        </w:rPr>
        <w:t xml:space="preserve">y el </w:t>
      </w:r>
      <w:r w:rsidR="00AA1392" w:rsidRPr="006337B8">
        <w:rPr>
          <w:rFonts w:ascii="Arial Narrow" w:hAnsi="Arial Narrow"/>
          <w:b/>
          <w:szCs w:val="20"/>
          <w:u w:val="single"/>
        </w:rPr>
        <w:t>CVA de</w:t>
      </w:r>
      <w:r w:rsidR="006337B8">
        <w:rPr>
          <w:rFonts w:ascii="Arial Narrow" w:hAnsi="Arial Narrow"/>
          <w:b/>
          <w:szCs w:val="20"/>
          <w:u w:val="single"/>
        </w:rPr>
        <w:t xml:space="preserve"> quien vaya a ser</w:t>
      </w:r>
      <w:r w:rsidR="00AA1392" w:rsidRPr="006337B8">
        <w:rPr>
          <w:rFonts w:ascii="Arial Narrow" w:hAnsi="Arial Narrow"/>
          <w:b/>
          <w:szCs w:val="20"/>
          <w:u w:val="single"/>
        </w:rPr>
        <w:t xml:space="preserve"> nuev</w:t>
      </w:r>
      <w:r w:rsidR="009F54E0" w:rsidRPr="006337B8">
        <w:rPr>
          <w:rFonts w:ascii="Arial Narrow" w:hAnsi="Arial Narrow"/>
          <w:b/>
          <w:szCs w:val="20"/>
          <w:u w:val="single"/>
        </w:rPr>
        <w:t>o/a</w:t>
      </w:r>
      <w:r w:rsidR="00AA1392" w:rsidRPr="006337B8">
        <w:rPr>
          <w:rFonts w:ascii="Arial Narrow" w:hAnsi="Arial Narrow"/>
          <w:b/>
          <w:szCs w:val="20"/>
          <w:u w:val="single"/>
        </w:rPr>
        <w:t xml:space="preserve"> tutor</w:t>
      </w:r>
      <w:r w:rsidR="009F54E0" w:rsidRPr="006337B8">
        <w:rPr>
          <w:rFonts w:ascii="Arial Narrow" w:hAnsi="Arial Narrow"/>
          <w:b/>
          <w:szCs w:val="20"/>
          <w:u w:val="single"/>
        </w:rPr>
        <w:t>/a</w:t>
      </w:r>
    </w:p>
    <w:p w14:paraId="5E995A2C" w14:textId="77777777" w:rsidR="006D7B01" w:rsidRPr="006337B8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sz w:val="18"/>
          <w:szCs w:val="18"/>
        </w:rPr>
      </w:pPr>
    </w:p>
    <w:p w14:paraId="3C2532E2" w14:textId="77777777" w:rsidR="00624C6D" w:rsidRPr="006337B8" w:rsidRDefault="00624C6D" w:rsidP="00624C6D">
      <w:pPr>
        <w:tabs>
          <w:tab w:val="left" w:pos="-851"/>
        </w:tabs>
        <w:ind w:left="-851"/>
        <w:jc w:val="both"/>
        <w:rPr>
          <w:rFonts w:ascii="Arial Narrow" w:hAnsi="Arial Narrow"/>
          <w:bCs/>
          <w:sz w:val="18"/>
          <w:szCs w:val="18"/>
        </w:rPr>
      </w:pPr>
      <w:r w:rsidRPr="006337B8">
        <w:rPr>
          <w:rFonts w:ascii="Arial Narrow" w:hAnsi="Arial Narrow"/>
          <w:bCs/>
          <w:sz w:val="18"/>
          <w:szCs w:val="18"/>
        </w:rPr>
        <w:t xml:space="preserve">El órgano competente dictará resolución estimatoria o desestimatoria a esta petición. </w:t>
      </w:r>
    </w:p>
    <w:p w14:paraId="7A1DED54" w14:textId="77777777" w:rsidR="006D7B01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bCs/>
          <w:sz w:val="16"/>
          <w:szCs w:val="16"/>
        </w:rPr>
      </w:pPr>
    </w:p>
    <w:p w14:paraId="69269890" w14:textId="77777777" w:rsidR="006D7B01" w:rsidRPr="00624C6D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b/>
          <w:szCs w:val="20"/>
        </w:rPr>
      </w:pPr>
    </w:p>
    <w:p w14:paraId="08B7BFA1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b/>
          <w:bCs/>
          <w:szCs w:val="20"/>
        </w:rPr>
        <w:t xml:space="preserve">JUSTIFICACIÓN DEL </w:t>
      </w:r>
      <w:r w:rsidR="006D7B01">
        <w:rPr>
          <w:rFonts w:ascii="Arial Narrow" w:hAnsi="Arial Narrow"/>
          <w:b/>
          <w:bCs/>
          <w:szCs w:val="20"/>
        </w:rPr>
        <w:t>CAMBIO DE EQUIPO DE INVESTIGACIÓN</w:t>
      </w:r>
      <w:r w:rsidRPr="00624C6D">
        <w:rPr>
          <w:rFonts w:ascii="Arial Narrow" w:hAnsi="Arial Narrow"/>
          <w:szCs w:val="20"/>
        </w:rPr>
        <w:t>:</w:t>
      </w:r>
    </w:p>
    <w:p w14:paraId="0C3F4BDF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szCs w:val="20"/>
        </w:rPr>
        <w:t>(utilizar hojas adicionales si es necesario)</w:t>
      </w:r>
    </w:p>
    <w:p w14:paraId="734E6F51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sectPr w:rsidR="000211D4" w:rsidSect="006337B8">
      <w:headerReference w:type="default" r:id="rId8"/>
      <w:footerReference w:type="default" r:id="rId9"/>
      <w:pgSz w:w="11906" w:h="16838"/>
      <w:pgMar w:top="425" w:right="851" w:bottom="851" w:left="1701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7AE39" w14:textId="77777777" w:rsidR="005C407E" w:rsidRDefault="005C407E">
      <w:r>
        <w:separator/>
      </w:r>
    </w:p>
  </w:endnote>
  <w:endnote w:type="continuationSeparator" w:id="0">
    <w:p w14:paraId="21B5E941" w14:textId="77777777" w:rsidR="005C407E" w:rsidRDefault="005C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1737A" w14:textId="77777777" w:rsidR="00A121B6" w:rsidRDefault="00A121B6" w:rsidP="00A121B6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SUBDIVISIÓN DE PROGRAMAS CIENTIFICO-TÉCNICOS TRANSVERSALES, FORTALECIMIENTO Y EXCELENCIA</w:t>
    </w:r>
  </w:p>
  <w:p w14:paraId="4427F260" w14:textId="77777777" w:rsidR="00A121B6" w:rsidRDefault="00A121B6" w:rsidP="00A121B6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DIVISIÓN DE COORDINACIÓN, EVALUACIÓN Y SEGUIMIENTO CIENTÍFICO Y TÉCNICO</w:t>
    </w:r>
  </w:p>
  <w:p w14:paraId="026F73C6" w14:textId="14A0A28F" w:rsidR="007D0C96" w:rsidRPr="00A121B6" w:rsidRDefault="00A121B6" w:rsidP="00A121B6">
    <w:pPr>
      <w:ind w:left="-851" w:right="-227"/>
      <w:rPr>
        <w:rFonts w:ascii="Arial Narrow" w:hAnsi="Arial Narrow"/>
        <w:bCs/>
        <w:color w:val="000000"/>
        <w:sz w:val="16"/>
        <w:szCs w:val="16"/>
      </w:rPr>
    </w:pPr>
    <w:r>
      <w:rPr>
        <w:rFonts w:cs="Arial"/>
        <w:sz w:val="14"/>
        <w:szCs w:val="14"/>
      </w:rPr>
      <w:t xml:space="preserve">AGENCIA ESTATAL DE INVESTIGACIÓN                                                                                                                                                 </w:t>
    </w:r>
    <w:hyperlink r:id="rId1" w:history="1">
      <w:r w:rsidRPr="001A3AA2">
        <w:rPr>
          <w:rStyle w:val="Hipervnculo"/>
          <w:sz w:val="16"/>
          <w:szCs w:val="16"/>
        </w:rPr>
        <w:t>jdcformacion.seg@aei.gob.es</w:t>
      </w:r>
    </w:hyperlink>
    <w:r w:rsidRPr="001A3AA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CA825" w14:textId="77777777" w:rsidR="005C407E" w:rsidRDefault="005C407E">
      <w:r>
        <w:separator/>
      </w:r>
    </w:p>
  </w:footnote>
  <w:footnote w:type="continuationSeparator" w:id="0">
    <w:p w14:paraId="56F22A7B" w14:textId="77777777" w:rsidR="005C407E" w:rsidRDefault="005C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AB320" w14:textId="661E6F8F" w:rsidR="00997232" w:rsidRDefault="00A121B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AAA188" wp14:editId="0AAFAAFA">
              <wp:simplePos x="0" y="0"/>
              <wp:positionH relativeFrom="page">
                <wp:align>center</wp:align>
              </wp:positionH>
              <wp:positionV relativeFrom="page">
                <wp:posOffset>360045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CDC88" id="Grupo 2" o:spid="_x0000_s1026" style="position:absolute;margin-left:0;margin-top:28.3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+m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AHuVFFFfMnsHh&#10;dFFFfTn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6D/Xp/vD+dNp0H+vT/eH86QHuVFFFfMns&#10;HhdFFFfTH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6D/AF6f7w/nTadB/r0/3h/OgD3Kiiiv&#10;mT2Dwuiiivpzx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B/r0/3h/Om06D/Xp/vD+dID3Kii&#10;ivmT2DwuiiivqDx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B/r0/3h/Om06D/Xp/vD+dJ7Ae&#10;5UUUV8w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pewHuVFFFfMnsHhdFFFfUHj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D/AF6f7w/nTadB&#10;/r0/3h/Ok9gPcqKKK+YPYPC6KKK+o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0H+vT/AHh/&#10;Om06D/Xp/vD+dS9gPcqKKK+ZPYPC6KKK+o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H+vT&#10;/eH86bToP9en+8P51L2A9yooor5k9g8Looor6g8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0x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g/16f7w/nTadB/r0/wB4fzoewHuVFFFfMnsHhdFFFfTn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T2A9yooor5k9g8Looor6c8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Qf69P94fzptOg/16f7w/nSewHuVFFFfMnsHhdFFFfTH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6D/Xp/vD+dNp0H+vT/eH86HsB7lRRRXzJ7B4XRRRX0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g/wBen+8P502nQf69P94fzpPYD3KiiivmT2Dwuiiivpzx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SewHuVFFFfMnsHhdFFFfTH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6D/Xp/vD+dNp0H+vT/eH86HsB7lRRRXzJ7B4XRRRX1B4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g/16f7w/nTadB/r0/wB4fzpPYD3KiiivmD2DwuiiivqD&#10;x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B/r0/3h/Om06D/Xp/vD+dS9gPcqKKK+ZPYPC6KK&#10;K+o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S9gPcqKKK+ZPY&#10;PC6KKK+o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D1oAWijI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H+vT/AHh/Om06D/Xp/vD+dJ7A&#10;e5UUUV8weweF0UUV9Q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l7Ae5UUU&#10;V8yeweF0UUV9Q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D/Xp/vD+dNp0H+vT/eH86l7Ae5UUUV8yeweF0UUV9Q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g/16f7w/nTadB/r0/3h/OkB7lRRRXzJ7B4XRRRX0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0gPcqKKK+Z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B/r0/wB4fzptOg/16f7w/nQB7lRR&#10;RXzJ7B4XRRRX05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QHuVFFFfMnsHhdFFFfTH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B/r0/wB4fzptOg/16f7w/nQB7lRRRXzJ7B4XRRRX054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D/Xp/vD+dNp0H+vT/eH86QHuVFFFfMnsHhdFFFfUH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9gPcqKKK+YPYPC6KKK+oP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l7Ae5UUUV8y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J7Ae5UUUV&#10;8weweF0UUV9Q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oP9en+8P502nQf69P8AeH86l7Ae&#10;5UUUV8y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k9gPcqKKK+YPYPC6KKK+mP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0H+vT/eH86bToP9&#10;en+8P50PYD3KiiivmT2Dwuiiivpzx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B/r0/3h/Om0&#10;6D/Xp/vD+dJ7Ae5UUUV8yeweF0UUV9O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oP8AXp/v&#10;D+dNp0H+vT/eH86T2A9yooor5k9g8Looor6Y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Qf6&#10;9P8AeH86bToP9en+8P50PYD3KiiivmT2Dwuiiivpzx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SewHuVFFFfMnsHhdFFFfT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6D/Xp/vD+dNp0H+vT/AHh/Ok9gPcqKKK+ZPYPC6KKK+m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PYD3KiiivmT2DwuiiivqDx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B/r0/3h/Om06D/Xp/vD+dJ7Ae5UUUV8weweF0UUV9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oP9en+8P502nQf69P94fzqXsB7lRRRXzJ7B4XRRRX1B4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pewHuVFFFfMnsHhdFFFfUHj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6D/AF6f7w/nTadB/r0/3h/Ok9gPcqKKK+YPYPC6KKK+o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0H+vT/AHh/Om06D/Xp/vD+dS9gPcqKKK+ZPYPC6KKK+o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1L2A9yooor5k9g8Looor&#10;6g8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Qf69P94fzptOg/wBen+8P50nsB7lRRRXzB7B4&#10;XRRRX054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g/16f7w/nTadB/r0/wB4fzpAe5UUUV8y&#10;eweF0UUV9M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oP9en+8P502nQf69P94fzoA9yooor&#10;5k9g8Looor6c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gPcq&#10;KKK+ZPYPC6KKK+m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0H+vT/eH86bToP8AXp/vD+dA&#10;HuVFFFfMnsHhdFFFfSXPH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AAAAAAAAAAAAAHokAm8AAAAAAAAAAAAAQI9E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211D4"/>
    <w:rsid w:val="00027AF9"/>
    <w:rsid w:val="00084333"/>
    <w:rsid w:val="000A3DE2"/>
    <w:rsid w:val="000C2AE2"/>
    <w:rsid w:val="000F377A"/>
    <w:rsid w:val="001125B6"/>
    <w:rsid w:val="001158B7"/>
    <w:rsid w:val="00127C5A"/>
    <w:rsid w:val="00165575"/>
    <w:rsid w:val="001B38BC"/>
    <w:rsid w:val="001E1A55"/>
    <w:rsid w:val="00200EAB"/>
    <w:rsid w:val="00236012"/>
    <w:rsid w:val="00244173"/>
    <w:rsid w:val="002458F2"/>
    <w:rsid w:val="002951F1"/>
    <w:rsid w:val="002D5738"/>
    <w:rsid w:val="002E57DA"/>
    <w:rsid w:val="002F704A"/>
    <w:rsid w:val="003201FC"/>
    <w:rsid w:val="00341610"/>
    <w:rsid w:val="00342CEF"/>
    <w:rsid w:val="003470C8"/>
    <w:rsid w:val="003555FA"/>
    <w:rsid w:val="00376263"/>
    <w:rsid w:val="00387D79"/>
    <w:rsid w:val="003A6489"/>
    <w:rsid w:val="003B3488"/>
    <w:rsid w:val="003B5529"/>
    <w:rsid w:val="003C23E6"/>
    <w:rsid w:val="003C251D"/>
    <w:rsid w:val="00434706"/>
    <w:rsid w:val="0043759B"/>
    <w:rsid w:val="00444563"/>
    <w:rsid w:val="00461C9B"/>
    <w:rsid w:val="004B1CEC"/>
    <w:rsid w:val="004D2A76"/>
    <w:rsid w:val="004D413B"/>
    <w:rsid w:val="004D5DBE"/>
    <w:rsid w:val="004E033A"/>
    <w:rsid w:val="00504448"/>
    <w:rsid w:val="005108BD"/>
    <w:rsid w:val="00525348"/>
    <w:rsid w:val="00563B90"/>
    <w:rsid w:val="005A3A47"/>
    <w:rsid w:val="005C407E"/>
    <w:rsid w:val="005E2990"/>
    <w:rsid w:val="005F582A"/>
    <w:rsid w:val="00607E35"/>
    <w:rsid w:val="00624C6D"/>
    <w:rsid w:val="00625B4C"/>
    <w:rsid w:val="006337B8"/>
    <w:rsid w:val="00633EA7"/>
    <w:rsid w:val="0065069F"/>
    <w:rsid w:val="0065440E"/>
    <w:rsid w:val="00663C9B"/>
    <w:rsid w:val="00676D07"/>
    <w:rsid w:val="006800D9"/>
    <w:rsid w:val="006A0F18"/>
    <w:rsid w:val="006D25E7"/>
    <w:rsid w:val="006D7B01"/>
    <w:rsid w:val="006E6BBB"/>
    <w:rsid w:val="006F09DC"/>
    <w:rsid w:val="0073028C"/>
    <w:rsid w:val="00732026"/>
    <w:rsid w:val="0076681D"/>
    <w:rsid w:val="00787F5C"/>
    <w:rsid w:val="007959AE"/>
    <w:rsid w:val="00795D67"/>
    <w:rsid w:val="007A1495"/>
    <w:rsid w:val="007A7A10"/>
    <w:rsid w:val="007B4F76"/>
    <w:rsid w:val="007D0C96"/>
    <w:rsid w:val="007F3989"/>
    <w:rsid w:val="00813A2F"/>
    <w:rsid w:val="00816DE3"/>
    <w:rsid w:val="008445F5"/>
    <w:rsid w:val="008504BC"/>
    <w:rsid w:val="008635BA"/>
    <w:rsid w:val="00890C5B"/>
    <w:rsid w:val="008A59E7"/>
    <w:rsid w:val="008B7251"/>
    <w:rsid w:val="008D0B31"/>
    <w:rsid w:val="008E05D0"/>
    <w:rsid w:val="008F5ED0"/>
    <w:rsid w:val="00900D7B"/>
    <w:rsid w:val="00924430"/>
    <w:rsid w:val="009332B8"/>
    <w:rsid w:val="00940DCE"/>
    <w:rsid w:val="0094744E"/>
    <w:rsid w:val="00963679"/>
    <w:rsid w:val="00967C9B"/>
    <w:rsid w:val="0097596C"/>
    <w:rsid w:val="009926A3"/>
    <w:rsid w:val="00997232"/>
    <w:rsid w:val="009A7E75"/>
    <w:rsid w:val="009B3990"/>
    <w:rsid w:val="009C3394"/>
    <w:rsid w:val="009D210B"/>
    <w:rsid w:val="009F54E0"/>
    <w:rsid w:val="00A121B6"/>
    <w:rsid w:val="00A21FCC"/>
    <w:rsid w:val="00A3013E"/>
    <w:rsid w:val="00A32CBF"/>
    <w:rsid w:val="00A46508"/>
    <w:rsid w:val="00A534CA"/>
    <w:rsid w:val="00A54A2F"/>
    <w:rsid w:val="00A76406"/>
    <w:rsid w:val="00AA1392"/>
    <w:rsid w:val="00AC7169"/>
    <w:rsid w:val="00B153A0"/>
    <w:rsid w:val="00B23392"/>
    <w:rsid w:val="00B3024C"/>
    <w:rsid w:val="00B436ED"/>
    <w:rsid w:val="00B614F6"/>
    <w:rsid w:val="00B91022"/>
    <w:rsid w:val="00B93F6C"/>
    <w:rsid w:val="00BA559C"/>
    <w:rsid w:val="00BF493B"/>
    <w:rsid w:val="00C20AFF"/>
    <w:rsid w:val="00C21A15"/>
    <w:rsid w:val="00C30B50"/>
    <w:rsid w:val="00C5498C"/>
    <w:rsid w:val="00C6219E"/>
    <w:rsid w:val="00C74FEE"/>
    <w:rsid w:val="00C75356"/>
    <w:rsid w:val="00C761B0"/>
    <w:rsid w:val="00C87DA2"/>
    <w:rsid w:val="00CB4F01"/>
    <w:rsid w:val="00CC2738"/>
    <w:rsid w:val="00CD53D1"/>
    <w:rsid w:val="00CF0A12"/>
    <w:rsid w:val="00D23509"/>
    <w:rsid w:val="00D35FA3"/>
    <w:rsid w:val="00D63290"/>
    <w:rsid w:val="00D72468"/>
    <w:rsid w:val="00D864AF"/>
    <w:rsid w:val="00D90B18"/>
    <w:rsid w:val="00D96122"/>
    <w:rsid w:val="00DA7CF4"/>
    <w:rsid w:val="00DB4FF1"/>
    <w:rsid w:val="00DB7610"/>
    <w:rsid w:val="00DC2B6D"/>
    <w:rsid w:val="00DE5F6E"/>
    <w:rsid w:val="00E071F4"/>
    <w:rsid w:val="00E233BA"/>
    <w:rsid w:val="00E343D3"/>
    <w:rsid w:val="00E66BEA"/>
    <w:rsid w:val="00E7245D"/>
    <w:rsid w:val="00E86472"/>
    <w:rsid w:val="00E87E7B"/>
    <w:rsid w:val="00EB1FFF"/>
    <w:rsid w:val="00F27E85"/>
    <w:rsid w:val="00F4069A"/>
    <w:rsid w:val="00F410A6"/>
    <w:rsid w:val="00F95995"/>
    <w:rsid w:val="00FA3801"/>
    <w:rsid w:val="00FD1C92"/>
    <w:rsid w:val="00FF1BB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F68EE74"/>
  <w15:docId w15:val="{EF7D47CB-279E-4ACA-B6BD-9CAAC1D5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rsid w:val="00C21A15"/>
    <w:rPr>
      <w:rFonts w:ascii="Arial" w:hAnsi="Arial"/>
    </w:rPr>
  </w:style>
  <w:style w:type="paragraph" w:styleId="Textodeglobo">
    <w:name w:val="Balloon Text"/>
    <w:basedOn w:val="Normal"/>
    <w:link w:val="TextodegloboCar"/>
    <w:rsid w:val="00C74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4F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61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7D0C96"/>
    <w:rPr>
      <w:rFonts w:ascii="Arial" w:hAnsi="Arial"/>
      <w:szCs w:val="24"/>
    </w:rPr>
  </w:style>
  <w:style w:type="character" w:styleId="Hipervnculo">
    <w:name w:val="Hyperlink"/>
    <w:basedOn w:val="Fuentedeprrafopredeter"/>
    <w:unhideWhenUsed/>
    <w:rsid w:val="00A121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FA3F2-53B5-4662-A357-3D3B7CE9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</Template>
  <TotalTime>1</TotalTime>
  <Pages>1</Pages>
  <Words>152</Words>
  <Characters>1337</Characters>
  <Application>Microsoft Office Word</Application>
  <DocSecurity>0</DocSecurity>
  <Lines>11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Alvarez de Lara Sanchez, Monica Patricia</cp:lastModifiedBy>
  <cp:revision>2</cp:revision>
  <cp:lastPrinted>2012-12-18T08:52:00Z</cp:lastPrinted>
  <dcterms:created xsi:type="dcterms:W3CDTF">2024-11-28T11:01:00Z</dcterms:created>
  <dcterms:modified xsi:type="dcterms:W3CDTF">2024-11-28T11:01:00Z</dcterms:modified>
</cp:coreProperties>
</file>